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7BDE7" w14:textId="77777777" w:rsidR="00CD0F6C" w:rsidRDefault="00CD0F6C" w:rsidP="00CD0F6C">
      <w:pPr>
        <w:jc w:val="center"/>
        <w:rPr>
          <w:rFonts w:ascii="Consolas" w:eastAsia="Consolas" w:hAnsi="Consolas" w:cs="Consolas"/>
          <w:color w:val="000000"/>
          <w:sz w:val="20"/>
          <w:szCs w:val="20"/>
          <w:highlight w:val="white"/>
        </w:rPr>
      </w:pPr>
      <w:r>
        <w:rPr>
          <w:noProof/>
        </w:rPr>
        <w:drawing>
          <wp:inline distT="0" distB="0" distL="0" distR="0" wp14:anchorId="71D8F5F6" wp14:editId="2B60CEE9">
            <wp:extent cx="3270534" cy="1648808"/>
            <wp:effectExtent l="0" t="0" r="0" b="0"/>
            <wp:docPr id="2" name="image1.png" descr="A orange circle with white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orange circle with white text&#10;&#10;Description automatically generated"/>
                    <pic:cNvPicPr preferRelativeResize="0"/>
                  </pic:nvPicPr>
                  <pic:blipFill>
                    <a:blip r:embed="rId8"/>
                    <a:srcRect/>
                    <a:stretch>
                      <a:fillRect/>
                    </a:stretch>
                  </pic:blipFill>
                  <pic:spPr>
                    <a:xfrm>
                      <a:off x="0" y="0"/>
                      <a:ext cx="3270534" cy="1648808"/>
                    </a:xfrm>
                    <a:prstGeom prst="rect">
                      <a:avLst/>
                    </a:prstGeom>
                    <a:ln/>
                  </pic:spPr>
                </pic:pic>
              </a:graphicData>
            </a:graphic>
          </wp:inline>
        </w:drawing>
      </w:r>
    </w:p>
    <w:p w14:paraId="374D08EE" w14:textId="77777777" w:rsidR="00CD0F6C" w:rsidRPr="00CA02C3" w:rsidRDefault="00CD0F6C" w:rsidP="00CD0F6C">
      <w:pPr>
        <w:widowControl w:val="0"/>
        <w:autoSpaceDE w:val="0"/>
        <w:autoSpaceDN w:val="0"/>
        <w:adjustRightInd w:val="0"/>
        <w:spacing w:after="40"/>
        <w:ind w:left="-720" w:right="-720"/>
        <w:jc w:val="center"/>
        <w:rPr>
          <w:rFonts w:ascii="American Typewriter" w:hAnsi="American Typewriter" w:cs="American Typewriter"/>
          <w:color w:val="959595"/>
          <w:sz w:val="22"/>
          <w:szCs w:val="22"/>
        </w:rPr>
      </w:pPr>
      <w:r w:rsidRPr="00CA02C3">
        <w:rPr>
          <w:rFonts w:ascii="American Typewriter" w:hAnsi="American Typewriter" w:cs="American Typewriter"/>
          <w:color w:val="959595"/>
          <w:sz w:val="22"/>
          <w:szCs w:val="22"/>
        </w:rPr>
        <w:t xml:space="preserve">P.O. Box 4057 </w:t>
      </w:r>
      <w:r w:rsidRPr="00CA02C3">
        <w:rPr>
          <w:rFonts w:ascii="American Typewriter" w:hAnsi="American Typewriter" w:cs="American Typewriter"/>
          <w:color w:val="959595"/>
          <w:sz w:val="22"/>
          <w:szCs w:val="22"/>
        </w:rPr>
        <w:sym w:font="Symbol" w:char="F0B7"/>
      </w:r>
      <w:r w:rsidRPr="00CA02C3">
        <w:rPr>
          <w:rFonts w:ascii="American Typewriter" w:hAnsi="American Typewriter" w:cs="American Typewriter"/>
          <w:color w:val="959595"/>
          <w:sz w:val="22"/>
          <w:szCs w:val="22"/>
        </w:rPr>
        <w:t xml:space="preserve"> Portland, Maine 04101</w:t>
      </w:r>
      <w:r w:rsidRPr="00CA02C3">
        <w:rPr>
          <w:rFonts w:ascii="American Typewriter" w:hAnsi="American Typewriter" w:cs="American Typewriter"/>
          <w:color w:val="959595"/>
          <w:sz w:val="22"/>
          <w:szCs w:val="22"/>
        </w:rPr>
        <w:sym w:font="Symbol" w:char="F0B7"/>
      </w:r>
      <w:r w:rsidRPr="00CA02C3">
        <w:rPr>
          <w:rFonts w:ascii="American Typewriter" w:hAnsi="American Typewriter" w:cs="American Typewriter"/>
          <w:color w:val="959595"/>
          <w:sz w:val="22"/>
          <w:szCs w:val="22"/>
        </w:rPr>
        <w:t xml:space="preserve"> 207-370-8078</w:t>
      </w:r>
    </w:p>
    <w:p w14:paraId="215C6D47" w14:textId="77777777" w:rsidR="00CD0F6C" w:rsidRDefault="00CD0F6C" w:rsidP="00CD0F6C">
      <w:pPr>
        <w:widowControl w:val="0"/>
        <w:spacing w:after="40"/>
        <w:ind w:left="-720" w:right="-720"/>
        <w:jc w:val="center"/>
        <w:rPr>
          <w:rFonts w:ascii="Cutive" w:eastAsia="Cutive" w:hAnsi="Cutive" w:cs="Cutive"/>
          <w:color w:val="959595"/>
          <w:sz w:val="22"/>
          <w:szCs w:val="22"/>
        </w:rPr>
      </w:pPr>
      <w:hyperlink r:id="rId9" w:history="1">
        <w:r w:rsidRPr="00CA02C3">
          <w:rPr>
            <w:rFonts w:ascii="American Typewriter" w:hAnsi="American Typewriter" w:cs="American Typewriter"/>
            <w:color w:val="959595"/>
            <w:sz w:val="22"/>
            <w:szCs w:val="22"/>
          </w:rPr>
          <w:t>thewritingcompany.com/</w:t>
        </w:r>
        <w:proofErr w:type="spellStart"/>
        <w:r w:rsidRPr="00CA02C3">
          <w:rPr>
            <w:rFonts w:ascii="American Typewriter" w:hAnsi="American Typewriter" w:cs="American Typewriter"/>
            <w:color w:val="959595"/>
            <w:sz w:val="22"/>
            <w:szCs w:val="22"/>
          </w:rPr>
          <w:t>contentlibrary</w:t>
        </w:r>
        <w:proofErr w:type="spellEnd"/>
      </w:hyperlink>
    </w:p>
    <w:p w14:paraId="593EA0D2" w14:textId="4068DCA2" w:rsidR="0062549C" w:rsidRPr="00E01402" w:rsidRDefault="0062549C" w:rsidP="00AC0519"/>
    <w:p w14:paraId="3DCB4057" w14:textId="77777777" w:rsidR="006401DF" w:rsidRPr="00E01402" w:rsidRDefault="006401DF" w:rsidP="00AC0519"/>
    <w:p w14:paraId="7830A3C3" w14:textId="671AFBC2" w:rsidR="001A46D2" w:rsidRDefault="00C84209" w:rsidP="001A46D2">
      <w:pPr>
        <w:jc w:val="center"/>
        <w:rPr>
          <w:rFonts w:ascii="Arial" w:hAnsi="Arial" w:cs="Arial"/>
          <w:sz w:val="32"/>
          <w:szCs w:val="32"/>
        </w:rPr>
      </w:pPr>
      <w:r w:rsidRPr="00C84209">
        <w:rPr>
          <w:rFonts w:ascii="Arial" w:hAnsi="Arial" w:cs="Arial"/>
          <w:sz w:val="32"/>
          <w:szCs w:val="32"/>
        </w:rPr>
        <w:t xml:space="preserve">Client </w:t>
      </w:r>
      <w:r w:rsidR="00EF419D">
        <w:rPr>
          <w:rFonts w:ascii="Arial" w:hAnsi="Arial" w:cs="Arial"/>
          <w:sz w:val="32"/>
          <w:szCs w:val="32"/>
        </w:rPr>
        <w:t>Q</w:t>
      </w:r>
      <w:r w:rsidRPr="00C84209">
        <w:rPr>
          <w:rFonts w:ascii="Arial" w:hAnsi="Arial" w:cs="Arial"/>
          <w:sz w:val="32"/>
          <w:szCs w:val="32"/>
        </w:rPr>
        <w:t xml:space="preserve">uestion: What </w:t>
      </w:r>
      <w:r w:rsidR="00EF419D">
        <w:rPr>
          <w:rFonts w:ascii="Arial" w:hAnsi="Arial" w:cs="Arial"/>
          <w:sz w:val="32"/>
          <w:szCs w:val="32"/>
        </w:rPr>
        <w:t>S</w:t>
      </w:r>
      <w:r w:rsidRPr="00C84209">
        <w:rPr>
          <w:rFonts w:ascii="Arial" w:hAnsi="Arial" w:cs="Arial"/>
          <w:sz w:val="32"/>
          <w:szCs w:val="32"/>
        </w:rPr>
        <w:t xml:space="preserve">hould I </w:t>
      </w:r>
      <w:r w:rsidR="00EF419D">
        <w:rPr>
          <w:rFonts w:ascii="Arial" w:hAnsi="Arial" w:cs="Arial"/>
          <w:sz w:val="32"/>
          <w:szCs w:val="32"/>
        </w:rPr>
        <w:t>D</w:t>
      </w:r>
      <w:r w:rsidRPr="00C84209">
        <w:rPr>
          <w:rFonts w:ascii="Arial" w:hAnsi="Arial" w:cs="Arial"/>
          <w:sz w:val="32"/>
          <w:szCs w:val="32"/>
        </w:rPr>
        <w:t xml:space="preserve">o </w:t>
      </w:r>
      <w:proofErr w:type="gramStart"/>
      <w:r w:rsidR="00EF419D">
        <w:rPr>
          <w:rFonts w:ascii="Arial" w:hAnsi="Arial" w:cs="Arial"/>
          <w:sz w:val="32"/>
          <w:szCs w:val="32"/>
        </w:rPr>
        <w:t>W</w:t>
      </w:r>
      <w:r w:rsidRPr="00C84209">
        <w:rPr>
          <w:rFonts w:ascii="Arial" w:hAnsi="Arial" w:cs="Arial"/>
          <w:sz w:val="32"/>
          <w:szCs w:val="32"/>
        </w:rPr>
        <w:t>ith</w:t>
      </w:r>
      <w:proofErr w:type="gramEnd"/>
      <w:r w:rsidRPr="00C84209">
        <w:rPr>
          <w:rFonts w:ascii="Arial" w:hAnsi="Arial" w:cs="Arial"/>
          <w:sz w:val="32"/>
          <w:szCs w:val="32"/>
        </w:rPr>
        <w:t xml:space="preserve"> an </w:t>
      </w:r>
      <w:r w:rsidR="00EF419D">
        <w:rPr>
          <w:rFonts w:ascii="Arial" w:hAnsi="Arial" w:cs="Arial"/>
          <w:sz w:val="32"/>
          <w:szCs w:val="32"/>
        </w:rPr>
        <w:t>I</w:t>
      </w:r>
      <w:r w:rsidRPr="00C84209">
        <w:rPr>
          <w:rFonts w:ascii="Arial" w:hAnsi="Arial" w:cs="Arial"/>
          <w:sz w:val="32"/>
          <w:szCs w:val="32"/>
        </w:rPr>
        <w:t>nherited IRA?</w:t>
      </w:r>
    </w:p>
    <w:p w14:paraId="4C5658A4" w14:textId="77777777" w:rsidR="00C84209" w:rsidRPr="001A46D2" w:rsidRDefault="00C84209" w:rsidP="001A46D2">
      <w:pPr>
        <w:jc w:val="center"/>
        <w:rPr>
          <w:rFonts w:ascii="Arial" w:hAnsi="Arial" w:cs="Arial"/>
          <w:sz w:val="32"/>
          <w:szCs w:val="32"/>
        </w:rPr>
      </w:pPr>
    </w:p>
    <w:p w14:paraId="211984B8" w14:textId="48C19451" w:rsidR="00CD0F6C" w:rsidRDefault="00CD0F6C" w:rsidP="00CD0F6C">
      <w:pPr>
        <w:rPr>
          <w:rFonts w:ascii="Arial" w:eastAsia="Arial" w:hAnsi="Arial" w:cs="Arial"/>
          <w:i/>
          <w:color w:val="FF0000"/>
        </w:rPr>
      </w:pPr>
      <w:r w:rsidRPr="00DB0799">
        <w:rPr>
          <w:rFonts w:ascii="Arial" w:hAnsi="Arial" w:cs="Arial"/>
          <w:i/>
          <w:iCs/>
          <w:color w:val="FF0000"/>
          <w:sz w:val="20"/>
        </w:rPr>
        <w:t xml:space="preserve">NOTE: Please read and omit this section prior to usage, reproduction or dissemination of this document. Contents of the following material are copyrighted by The Writing Company and subject to the terms of a license agreement. By opening this material, you agree to use it in strict compliance with the terms of the License Agreement found at </w:t>
      </w:r>
      <w:hyperlink r:id="rId10" w:history="1">
        <w:r w:rsidRPr="00812AA7">
          <w:rPr>
            <w:rStyle w:val="Hyperlink"/>
            <w:rFonts w:ascii="Arial" w:hAnsi="Arial" w:cs="Arial"/>
            <w:i/>
            <w:iCs/>
            <w:color w:val="E36C0A" w:themeColor="accent6" w:themeShade="BF"/>
            <w:sz w:val="20"/>
          </w:rPr>
          <w:t>https://www.contentlibrary.thewritingcompany.com/terms</w:t>
        </w:r>
      </w:hyperlink>
      <w:r w:rsidRPr="002B3C1A">
        <w:rPr>
          <w:rFonts w:ascii="Arial" w:hAnsi="Arial" w:cs="Arial"/>
          <w:i/>
          <w:iCs/>
          <w:color w:val="FF0000"/>
          <w:sz w:val="20"/>
        </w:rPr>
        <w:t>.</w:t>
      </w:r>
      <w:r w:rsidRPr="00DB0799">
        <w:rPr>
          <w:rFonts w:ascii="Arial" w:hAnsi="Arial" w:cs="Arial"/>
          <w:i/>
          <w:iCs/>
          <w:color w:val="FF0000"/>
          <w:sz w:val="20"/>
        </w:rPr>
        <w:t xml:space="preserve"> You may not sublicense this material, nor may you transfer this license to any other person or entity.</w:t>
      </w:r>
    </w:p>
    <w:p w14:paraId="6B055D3C" w14:textId="77777777" w:rsidR="00CD0F6C" w:rsidRDefault="00CD0F6C" w:rsidP="00CD0F6C"/>
    <w:p w14:paraId="26E522A9" w14:textId="428A40C5" w:rsidR="00C84209" w:rsidRPr="00F40B20" w:rsidRDefault="00C84209" w:rsidP="00C84209">
      <w:r w:rsidRPr="00F40B20">
        <w:t xml:space="preserve">Inheritances come in all shapes and sizes, whether an heirloom left to you by a loved one or a life-changing financial windfall. Regardless of the form it takes, figuring out what to do next can be a crucial question. </w:t>
      </w:r>
      <w:r w:rsidR="000C732C">
        <w:t>This is</w:t>
      </w:r>
      <w:r w:rsidR="000C732C" w:rsidRPr="00F40B20">
        <w:t xml:space="preserve"> </w:t>
      </w:r>
      <w:r w:rsidRPr="00F40B20">
        <w:t>especially true with inherited IRAs, which can be very well funded</w:t>
      </w:r>
      <w:r w:rsidR="000C732C">
        <w:t>,</w:t>
      </w:r>
      <w:r w:rsidRPr="00F40B20">
        <w:t xml:space="preserve"> but also come with very specific and complicated rules you must follow to unlock the assets within them. </w:t>
      </w:r>
    </w:p>
    <w:p w14:paraId="3F6F849D" w14:textId="77777777" w:rsidR="00C84209" w:rsidRPr="00F40B20" w:rsidRDefault="00C84209" w:rsidP="00C84209"/>
    <w:p w14:paraId="343F3EFF" w14:textId="77777777" w:rsidR="00C84209" w:rsidRPr="00F40B20" w:rsidRDefault="00C84209" w:rsidP="00C84209">
      <w:r w:rsidRPr="00F40B20">
        <w:t>This guide will walk you through the basics of what to do. From there, we can review your personal situation together to help ensure you don’t overlook anything important.</w:t>
      </w:r>
    </w:p>
    <w:p w14:paraId="79608CCF" w14:textId="77777777" w:rsidR="00C84209" w:rsidRPr="00F40B20" w:rsidRDefault="00C84209" w:rsidP="00C84209"/>
    <w:p w14:paraId="0806C8AE" w14:textId="77777777" w:rsidR="00C84209" w:rsidRPr="00F40B20" w:rsidRDefault="00C84209" w:rsidP="00C84209">
      <w:pPr>
        <w:rPr>
          <w:b/>
          <w:bCs/>
        </w:rPr>
      </w:pPr>
      <w:r w:rsidRPr="00F40B20">
        <w:rPr>
          <w:b/>
          <w:bCs/>
        </w:rPr>
        <w:t>What Kind of Beneficiary Are You?</w:t>
      </w:r>
    </w:p>
    <w:p w14:paraId="074D68D9" w14:textId="77777777" w:rsidR="00C84209" w:rsidRPr="00F40B20" w:rsidRDefault="00C84209" w:rsidP="00C84209"/>
    <w:p w14:paraId="3FBBF1B2" w14:textId="566E6914" w:rsidR="00C84209" w:rsidRPr="00F40B20" w:rsidRDefault="00C84209" w:rsidP="00C84209">
      <w:r w:rsidRPr="00F40B20">
        <w:t xml:space="preserve">When you inherit an IRA, the very first step is to figure out what type of beneficiary you are. Here’s why: There are three main types, and the rules around key issues like withdrawal requirements will differ depending on which </w:t>
      </w:r>
      <w:r w:rsidR="000C732C">
        <w:t xml:space="preserve">type </w:t>
      </w:r>
      <w:r w:rsidRPr="00F40B20">
        <w:t xml:space="preserve">you are. </w:t>
      </w:r>
    </w:p>
    <w:p w14:paraId="28342197" w14:textId="77777777" w:rsidR="00C84209" w:rsidRPr="00F40B20" w:rsidRDefault="00C84209" w:rsidP="00C84209"/>
    <w:p w14:paraId="72F97538" w14:textId="77777777" w:rsidR="00C84209" w:rsidRPr="00F40B20" w:rsidRDefault="00C84209" w:rsidP="00C84209">
      <w:r w:rsidRPr="00F40B20">
        <w:t>You will fall into one of the following categories:</w:t>
      </w:r>
    </w:p>
    <w:p w14:paraId="6712DD9A" w14:textId="77777777" w:rsidR="00C84209" w:rsidRPr="00F40B20" w:rsidRDefault="00C84209" w:rsidP="00C84209"/>
    <w:p w14:paraId="59CC4B50" w14:textId="77777777" w:rsidR="00C84209" w:rsidRPr="00F40B20" w:rsidRDefault="00C84209" w:rsidP="00C84209">
      <w:r w:rsidRPr="00F40B20">
        <w:rPr>
          <w:i/>
          <w:iCs/>
        </w:rPr>
        <w:t>Designated beneficiary</w:t>
      </w:r>
      <w:r w:rsidRPr="00F40B20">
        <w:t>. You are the person named as the beneficiary on the retirement account itself.</w:t>
      </w:r>
    </w:p>
    <w:p w14:paraId="0D722B42" w14:textId="77777777" w:rsidR="00C84209" w:rsidRPr="00F40B20" w:rsidRDefault="00C84209" w:rsidP="00C84209"/>
    <w:p w14:paraId="6FF24BBB" w14:textId="77777777" w:rsidR="00C84209" w:rsidRPr="00F40B20" w:rsidRDefault="00C84209" w:rsidP="00C84209">
      <w:r w:rsidRPr="00F40B20">
        <w:rPr>
          <w:i/>
          <w:iCs/>
        </w:rPr>
        <w:t>Eligible designated beneficiary.</w:t>
      </w:r>
      <w:r w:rsidRPr="00F40B20">
        <w:t xml:space="preserve"> You are a designated beneficiary who is also any one of the following:</w:t>
      </w:r>
    </w:p>
    <w:p w14:paraId="3D502D16" w14:textId="77777777" w:rsidR="00C84209" w:rsidRPr="00F40B20" w:rsidRDefault="00C84209" w:rsidP="00C84209">
      <w:pPr>
        <w:pStyle w:val="ListParagraph"/>
        <w:numPr>
          <w:ilvl w:val="0"/>
          <w:numId w:val="2"/>
        </w:numPr>
      </w:pPr>
      <w:r w:rsidRPr="00F40B20">
        <w:t>Spouse or minor child of the account owner.</w:t>
      </w:r>
    </w:p>
    <w:p w14:paraId="47DE6AE6" w14:textId="77777777" w:rsidR="00C84209" w:rsidRPr="00F40B20" w:rsidRDefault="00C84209" w:rsidP="00C84209">
      <w:pPr>
        <w:pStyle w:val="ListParagraph"/>
        <w:numPr>
          <w:ilvl w:val="0"/>
          <w:numId w:val="2"/>
        </w:numPr>
      </w:pPr>
      <w:r w:rsidRPr="00F40B20">
        <w:t>Someone not more than 10 years younger than the account owner. (Someone whose age is equal to or greater than the age of the account owner minus 10.)</w:t>
      </w:r>
    </w:p>
    <w:p w14:paraId="3AB7E574" w14:textId="77777777" w:rsidR="00C84209" w:rsidRPr="00F40B20" w:rsidRDefault="00C84209" w:rsidP="00C84209">
      <w:pPr>
        <w:pStyle w:val="ListParagraph"/>
        <w:numPr>
          <w:ilvl w:val="0"/>
          <w:numId w:val="2"/>
        </w:numPr>
      </w:pPr>
      <w:r w:rsidRPr="00F40B20">
        <w:t>Someone who meets the IRS’s definition of chronically ill or disabled.</w:t>
      </w:r>
    </w:p>
    <w:p w14:paraId="3BEA5C32" w14:textId="77777777" w:rsidR="00C84209" w:rsidRPr="00F40B20" w:rsidRDefault="00C84209" w:rsidP="00C84209"/>
    <w:p w14:paraId="28DFC7D3" w14:textId="77777777" w:rsidR="00C84209" w:rsidRPr="00F40B20" w:rsidRDefault="00C84209" w:rsidP="00C84209">
      <w:proofErr w:type="spellStart"/>
      <w:r w:rsidRPr="00F40B20">
        <w:rPr>
          <w:i/>
          <w:iCs/>
        </w:rPr>
        <w:lastRenderedPageBreak/>
        <w:t>Nondesignated</w:t>
      </w:r>
      <w:proofErr w:type="spellEnd"/>
      <w:r w:rsidRPr="00F40B20">
        <w:rPr>
          <w:i/>
          <w:iCs/>
        </w:rPr>
        <w:t xml:space="preserve"> beneficiary.</w:t>
      </w:r>
      <w:r w:rsidRPr="00F40B20">
        <w:t xml:space="preserve"> You are not named as the beneficiary on the retirement account itself, but you may inherit the IRA through a will or estate.</w:t>
      </w:r>
    </w:p>
    <w:p w14:paraId="2C01C571" w14:textId="77777777" w:rsidR="00C84209" w:rsidRPr="00F40B20" w:rsidRDefault="00C84209" w:rsidP="00C84209">
      <w:pPr>
        <w:rPr>
          <w:b/>
          <w:bCs/>
        </w:rPr>
      </w:pPr>
    </w:p>
    <w:p w14:paraId="5B004715" w14:textId="77777777" w:rsidR="00C84209" w:rsidRPr="00F40B20" w:rsidRDefault="00C84209" w:rsidP="00C84209">
      <w:r w:rsidRPr="00F40B20">
        <w:t xml:space="preserve">Another important step you might have to take early: If the owner of the account you inherit was taking required minimum distributions (RMDs)—the mandatory withdrawals from tax-deferred retirement account that start when the account owner reaches age 73—you’ll need to make that withdrawal before the end of the current calendar year. If you don’t, you’ll risk triggering a 25% penalty on the amount of that distribution. </w:t>
      </w:r>
    </w:p>
    <w:p w14:paraId="34B3D1F6" w14:textId="77777777" w:rsidR="00C84209" w:rsidRPr="00F40B20" w:rsidRDefault="00C84209" w:rsidP="00C84209">
      <w:pPr>
        <w:rPr>
          <w:b/>
          <w:bCs/>
        </w:rPr>
      </w:pPr>
    </w:p>
    <w:p w14:paraId="718AA255" w14:textId="77777777" w:rsidR="00C84209" w:rsidRPr="00F40B20" w:rsidRDefault="00C84209" w:rsidP="00C84209">
      <w:pPr>
        <w:rPr>
          <w:b/>
          <w:bCs/>
        </w:rPr>
      </w:pPr>
      <w:r w:rsidRPr="00F40B20">
        <w:rPr>
          <w:b/>
          <w:bCs/>
        </w:rPr>
        <w:t>Options for Your Inherited IRA</w:t>
      </w:r>
    </w:p>
    <w:p w14:paraId="6E827A28" w14:textId="77777777" w:rsidR="00C84209" w:rsidRPr="00F40B20" w:rsidRDefault="00C84209" w:rsidP="00C84209"/>
    <w:p w14:paraId="1E95444C" w14:textId="77777777" w:rsidR="00C84209" w:rsidRPr="00F40B20" w:rsidRDefault="00C84209" w:rsidP="00C84209">
      <w:r w:rsidRPr="00F40B20">
        <w:t>When you inherit an IRA, you have several choices for how to handle that account.</w:t>
      </w:r>
    </w:p>
    <w:p w14:paraId="5F69E383" w14:textId="77777777" w:rsidR="00C84209" w:rsidRPr="00F40B20" w:rsidRDefault="00C84209" w:rsidP="00C84209"/>
    <w:p w14:paraId="7C49F280" w14:textId="77777777" w:rsidR="00C84209" w:rsidRPr="00F40B20" w:rsidRDefault="00C84209" w:rsidP="00C84209">
      <w:r w:rsidRPr="00F40B20">
        <w:rPr>
          <w:i/>
          <w:iCs/>
        </w:rPr>
        <w:t>Disclaim it:</w:t>
      </w:r>
      <w:r w:rsidRPr="00F40B20">
        <w:t xml:space="preserve"> If for any reason you don’t want to accept the IRA—such as avoiding tax consequences from additional income—you can refuse it by disclaiming it. If you decide to take this route, you must disclaim within nine months of the account owner’s death. The IRA will then be passed to an alternate beneficiary or to the estate.</w:t>
      </w:r>
    </w:p>
    <w:p w14:paraId="3BE91781" w14:textId="77777777" w:rsidR="00C84209" w:rsidRPr="00F40B20" w:rsidRDefault="00C84209" w:rsidP="00C84209">
      <w:pPr>
        <w:rPr>
          <w:b/>
          <w:bCs/>
        </w:rPr>
      </w:pPr>
    </w:p>
    <w:p w14:paraId="78378534" w14:textId="77777777" w:rsidR="00C84209" w:rsidRPr="00F40B20" w:rsidRDefault="00C84209" w:rsidP="00C84209">
      <w:r w:rsidRPr="00F40B20">
        <w:rPr>
          <w:i/>
          <w:iCs/>
        </w:rPr>
        <w:t>Take a lump-sum</w:t>
      </w:r>
      <w:r w:rsidRPr="00F40B20">
        <w:t>: You can opt to withdraw all the funds of the IRA at once. If it’s a traditional IRA, the IRS will tax the withdrawal as income, which may bump you into a higher tax bracket. If it’s a Roth IRA, the withdrawal is tax-free, but the account must be at least five years old to avoid incurring a 10% penalty.</w:t>
      </w:r>
    </w:p>
    <w:p w14:paraId="04FE17D3" w14:textId="77777777" w:rsidR="00C84209" w:rsidRPr="00F40B20" w:rsidRDefault="00C84209" w:rsidP="00C84209">
      <w:pPr>
        <w:rPr>
          <w:b/>
          <w:bCs/>
        </w:rPr>
      </w:pPr>
    </w:p>
    <w:p w14:paraId="22E4BDC4" w14:textId="4CE38B2D" w:rsidR="00C84209" w:rsidRPr="00F40B20" w:rsidRDefault="00C84209" w:rsidP="00C84209">
      <w:r w:rsidRPr="00F40B20">
        <w:rPr>
          <w:i/>
          <w:iCs/>
        </w:rPr>
        <w:t>Withdraw assets over time</w:t>
      </w:r>
      <w:r w:rsidRPr="00F40B20">
        <w:t xml:space="preserve">: If you don’t want to take a lump sum, you can keep the assets in an inherited IRA, where they can continue to grow </w:t>
      </w:r>
      <w:r w:rsidR="000C732C" w:rsidRPr="00F40B20">
        <w:t>tax deferred</w:t>
      </w:r>
      <w:r w:rsidRPr="00F40B20">
        <w:t xml:space="preserve">. This is where things get a bit more complicated depending on what type of beneficiary you are. </w:t>
      </w:r>
    </w:p>
    <w:p w14:paraId="3C50BFF3" w14:textId="77777777" w:rsidR="00C84209" w:rsidRPr="00F40B20" w:rsidRDefault="00C84209" w:rsidP="00C84209"/>
    <w:p w14:paraId="00E0AC84" w14:textId="74B3B986" w:rsidR="00C84209" w:rsidRPr="00F40B20" w:rsidRDefault="00C84209" w:rsidP="00C84209">
      <w:r w:rsidRPr="00F40B20">
        <w:t xml:space="preserve">If you’re a designated beneficiary (but not an </w:t>
      </w:r>
      <w:r w:rsidRPr="00F40B20">
        <w:rPr>
          <w:i/>
          <w:iCs/>
        </w:rPr>
        <w:t>eligible</w:t>
      </w:r>
      <w:r w:rsidRPr="00F40B20">
        <w:t xml:space="preserve"> designated beneficiary), you </w:t>
      </w:r>
      <w:r w:rsidR="000C732C" w:rsidRPr="00F40B20">
        <w:t>must</w:t>
      </w:r>
      <w:r w:rsidRPr="00F40B20">
        <w:t xml:space="preserve"> empty the inherited IRA within 10 years to avoid penalties on undistributed amounts. The clock starts ticking a year after the original owner’s death. </w:t>
      </w:r>
      <w:proofErr w:type="gramStart"/>
      <w:r w:rsidRPr="00F40B20">
        <w:t>So</w:t>
      </w:r>
      <w:proofErr w:type="gramEnd"/>
      <w:r w:rsidRPr="00F40B20">
        <w:t xml:space="preserve"> if the original owner died in 2024, you’d have until December 31, </w:t>
      </w:r>
      <w:proofErr w:type="gramStart"/>
      <w:r w:rsidRPr="00F40B20">
        <w:t>2034</w:t>
      </w:r>
      <w:proofErr w:type="gramEnd"/>
      <w:r w:rsidRPr="00F40B20">
        <w:t xml:space="preserve"> to empty the account. Also, if the original account owner had already started taking RMDs, you’ll have to continue taking them based on your own life expectancy each year to avoid penalties. (Don’t worry about calculating your own life expectancy. The IRS does that for you through its </w:t>
      </w:r>
      <w:r w:rsidRPr="00CF7AD2">
        <w:t>life expectancy tables</w:t>
      </w:r>
      <w:r w:rsidRPr="00F40B20">
        <w:t>, and we can work with you to make sure you get it right.)</w:t>
      </w:r>
    </w:p>
    <w:p w14:paraId="4646F242" w14:textId="77777777" w:rsidR="00C84209" w:rsidRPr="00F40B20" w:rsidRDefault="00C84209" w:rsidP="00C84209"/>
    <w:p w14:paraId="2AC8B18F" w14:textId="77777777" w:rsidR="00C84209" w:rsidRPr="00F40B20" w:rsidRDefault="00C84209" w:rsidP="00C84209">
      <w:r w:rsidRPr="00F40B20">
        <w:t>If you’re an eligible designated beneficiary, you generally aren’t subject to the 10-year rule. You’ll have to take RMDs, but you can calculate the amount based on your own life expectancy and hold onto the inherited IRA indefinitely. An exception to this is minor children. For them, the 10-year rule will kick in at age 21.</w:t>
      </w:r>
    </w:p>
    <w:p w14:paraId="7050893F" w14:textId="77777777" w:rsidR="00C84209" w:rsidRPr="00F40B20" w:rsidRDefault="00C84209" w:rsidP="00C84209"/>
    <w:p w14:paraId="5CAE2EF8" w14:textId="736401E2" w:rsidR="00C84209" w:rsidRPr="00F40B20" w:rsidRDefault="00C84209" w:rsidP="00C84209">
      <w:r w:rsidRPr="00F40B20">
        <w:t xml:space="preserve">If you’re a </w:t>
      </w:r>
      <w:proofErr w:type="spellStart"/>
      <w:r w:rsidRPr="00F40B20">
        <w:t>nondesignated</w:t>
      </w:r>
      <w:proofErr w:type="spellEnd"/>
      <w:r w:rsidRPr="00F40B20">
        <w:t xml:space="preserve"> beneficiary inheriting the IRA through </w:t>
      </w:r>
      <w:r w:rsidR="000C732C">
        <w:t>a</w:t>
      </w:r>
      <w:r w:rsidR="000C732C" w:rsidRPr="00F40B20">
        <w:t xml:space="preserve"> </w:t>
      </w:r>
      <w:r w:rsidRPr="00F40B20">
        <w:t xml:space="preserve">will or </w:t>
      </w:r>
      <w:r w:rsidR="000C732C">
        <w:t>an</w:t>
      </w:r>
      <w:r w:rsidR="000C732C" w:rsidRPr="00F40B20">
        <w:t xml:space="preserve"> </w:t>
      </w:r>
      <w:r w:rsidRPr="00F40B20">
        <w:t>estate, your requirements are determined by the account owner’s age. If the account owner hadn’t reached the age where distributions were required, you must empty the account within five years. If the account owner had begun taking RMDs, you will continue to take RMDs based on the same timeline.</w:t>
      </w:r>
    </w:p>
    <w:p w14:paraId="214CCE51" w14:textId="77777777" w:rsidR="00C84209" w:rsidRPr="00F40B20" w:rsidRDefault="00C84209" w:rsidP="00C84209">
      <w:pPr>
        <w:rPr>
          <w:b/>
          <w:bCs/>
        </w:rPr>
      </w:pPr>
    </w:p>
    <w:p w14:paraId="1A93B452" w14:textId="77777777" w:rsidR="00C84209" w:rsidRPr="00F40B20" w:rsidRDefault="00C84209" w:rsidP="00C84209">
      <w:r w:rsidRPr="00F40B20">
        <w:rPr>
          <w:i/>
          <w:iCs/>
        </w:rPr>
        <w:lastRenderedPageBreak/>
        <w:t>Transferring funds to your own IRA</w:t>
      </w:r>
      <w:r w:rsidRPr="00F40B20">
        <w:t>: If you are a surviving spouse, you have the option to roll the assets from an inherited IRA into an IRA in your own name. If the original account owner hadn’t taken an RMD for the current year, you’ll have to take that RMD on their behalf before moving the funds.</w:t>
      </w:r>
    </w:p>
    <w:p w14:paraId="2F797ECA" w14:textId="77777777" w:rsidR="00C84209" w:rsidRPr="00F40B20" w:rsidRDefault="00C84209" w:rsidP="00C84209"/>
    <w:p w14:paraId="6301CC6B" w14:textId="068B6198" w:rsidR="00C84209" w:rsidRPr="00F40B20" w:rsidRDefault="00C84209" w:rsidP="00C84209">
      <w:pPr>
        <w:rPr>
          <w:b/>
          <w:bCs/>
        </w:rPr>
      </w:pPr>
      <w:r w:rsidRPr="00F40B20">
        <w:rPr>
          <w:b/>
          <w:bCs/>
        </w:rPr>
        <w:t xml:space="preserve">Let </w:t>
      </w:r>
      <w:r w:rsidR="00247482">
        <w:rPr>
          <w:b/>
          <w:bCs/>
        </w:rPr>
        <w:t>U</w:t>
      </w:r>
      <w:r w:rsidRPr="00F40B20">
        <w:rPr>
          <w:b/>
          <w:bCs/>
        </w:rPr>
        <w:t xml:space="preserve">s </w:t>
      </w:r>
      <w:r w:rsidR="00247482">
        <w:rPr>
          <w:b/>
          <w:bCs/>
        </w:rPr>
        <w:t>S</w:t>
      </w:r>
      <w:r w:rsidRPr="00F40B20">
        <w:rPr>
          <w:b/>
          <w:bCs/>
        </w:rPr>
        <w:t xml:space="preserve">implify the </w:t>
      </w:r>
      <w:r w:rsidR="00247482">
        <w:rPr>
          <w:b/>
          <w:bCs/>
        </w:rPr>
        <w:t>P</w:t>
      </w:r>
      <w:r w:rsidRPr="00F40B20">
        <w:rPr>
          <w:b/>
          <w:bCs/>
        </w:rPr>
        <w:t xml:space="preserve">rocess for </w:t>
      </w:r>
      <w:r w:rsidR="00247482">
        <w:rPr>
          <w:b/>
          <w:bCs/>
        </w:rPr>
        <w:t>Y</w:t>
      </w:r>
      <w:r w:rsidRPr="00F40B20">
        <w:rPr>
          <w:b/>
          <w:bCs/>
        </w:rPr>
        <w:t>ou</w:t>
      </w:r>
    </w:p>
    <w:p w14:paraId="570C182F" w14:textId="77777777" w:rsidR="00C84209" w:rsidRPr="00F40B20" w:rsidRDefault="00C84209" w:rsidP="00C84209"/>
    <w:p w14:paraId="0608B1D2" w14:textId="77777777" w:rsidR="00C84209" w:rsidRPr="00F40B20" w:rsidRDefault="00C84209" w:rsidP="00C84209">
      <w:r w:rsidRPr="00F40B20">
        <w:t xml:space="preserve">Inheriting an IRA, like receiving any inheritance, can feel both meaningful and overwhelming. It’s a reminder that someone cared for you, but it comes with important financial decisions. </w:t>
      </w:r>
    </w:p>
    <w:p w14:paraId="169A8A9A" w14:textId="77777777" w:rsidR="00C84209" w:rsidRPr="00F40B20" w:rsidRDefault="00C84209" w:rsidP="00C84209"/>
    <w:p w14:paraId="41C3EA18" w14:textId="2C2BB79F" w:rsidR="00C84209" w:rsidRPr="00F40B20" w:rsidRDefault="00C84209" w:rsidP="00C84209">
      <w:r w:rsidRPr="00F40B20">
        <w:t xml:space="preserve">Making the right choices around an inherited IRA can help you avoid big tax bills and penalties. But of all the things there are to know about inherited IRAs, the most important is that you don’t have to figure those choices out alone. We’re here to help you understand your options and move forward with a tax-efficient strategy that supports your financial goals. </w:t>
      </w:r>
    </w:p>
    <w:p w14:paraId="13F884BF" w14:textId="77777777" w:rsidR="00C84209" w:rsidRPr="00F40B20" w:rsidRDefault="00C84209" w:rsidP="00C84209">
      <w:r w:rsidRPr="00F40B20">
        <w:t xml:space="preserve"> </w:t>
      </w:r>
    </w:p>
    <w:p w14:paraId="2C19155B" w14:textId="77777777" w:rsidR="001A46D2" w:rsidRPr="001A46D2" w:rsidRDefault="001A46D2" w:rsidP="001A46D2">
      <w:pPr>
        <w:rPr>
          <w:b/>
          <w:bCs/>
        </w:rPr>
      </w:pPr>
    </w:p>
    <w:p w14:paraId="39C8C53F" w14:textId="24E1BCB1" w:rsidR="005D76E1" w:rsidRDefault="005D76E1" w:rsidP="001A46D2"/>
    <w:sectPr w:rsidR="005D76E1" w:rsidSect="00CD0F6C">
      <w:footerReference w:type="default" r:id="rId11"/>
      <w:footerReference w:type="first" r:id="rId12"/>
      <w:pgSz w:w="12240" w:h="15840" w:code="1"/>
      <w:pgMar w:top="90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8B4681" w14:textId="77777777" w:rsidR="00A66785" w:rsidRDefault="00A66785">
      <w:r>
        <w:separator/>
      </w:r>
    </w:p>
  </w:endnote>
  <w:endnote w:type="continuationSeparator" w:id="0">
    <w:p w14:paraId="3F2E6233" w14:textId="77777777" w:rsidR="00A66785" w:rsidRDefault="00A667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LT Std 45 Book">
    <w:altName w:val="Calibri"/>
    <w:charset w:val="00"/>
    <w:family w:val="auto"/>
    <w:pitch w:val="variable"/>
    <w:sig w:usb0="800000AF" w:usb1="5000204A" w:usb2="00000000" w:usb3="00000000" w:csb0="0000009B" w:csb1="00000000"/>
  </w:font>
  <w:font w:name="Minion Pro">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n-ea">
    <w:charset w:val="00"/>
    <w:family w:val="roman"/>
    <w:pitch w:val="default"/>
  </w:font>
  <w:font w:name="Consolas">
    <w:panose1 w:val="020B0609020204030204"/>
    <w:charset w:val="00"/>
    <w:family w:val="modern"/>
    <w:pitch w:val="fixed"/>
    <w:sig w:usb0="E00006FF" w:usb1="0000FCFF" w:usb2="00000001" w:usb3="00000000" w:csb0="0000019F" w:csb1="00000000"/>
  </w:font>
  <w:font w:name="American Typewriter">
    <w:altName w:val="Courier New"/>
    <w:charset w:val="4D"/>
    <w:family w:val="roman"/>
    <w:pitch w:val="variable"/>
    <w:sig w:usb0="A000006F" w:usb1="00000019" w:usb2="00000000" w:usb3="00000000" w:csb0="00000111" w:csb1="00000000"/>
  </w:font>
  <w:font w:name="Cutive">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BAF51" w14:textId="77777777" w:rsidR="00BB72BB" w:rsidRDefault="00BB72BB">
    <w:pPr>
      <w:pStyle w:val="Footer"/>
    </w:pPr>
    <w:r>
      <w:tab/>
    </w:r>
    <w:r>
      <w:rPr>
        <w:rStyle w:val="PageNumber"/>
      </w:rPr>
      <w:fldChar w:fldCharType="begin"/>
    </w:r>
    <w:r>
      <w:rPr>
        <w:rStyle w:val="PageNumber"/>
      </w:rPr>
      <w:instrText xml:space="preserve"> PAGE </w:instrText>
    </w:r>
    <w:r>
      <w:rPr>
        <w:rStyle w:val="PageNumber"/>
      </w:rPr>
      <w:fldChar w:fldCharType="separate"/>
    </w:r>
    <w:r w:rsidR="00FE28C7">
      <w:rPr>
        <w:rStyle w:val="PageNumber"/>
        <w:noProof/>
      </w:rPr>
      <w:t>2</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003A1" w14:textId="3F766EB9" w:rsidR="00BB72BB" w:rsidRPr="00703141" w:rsidRDefault="00BB72BB" w:rsidP="00703141">
    <w:pPr>
      <w:pStyle w:val="Footer"/>
      <w:tabs>
        <w:tab w:val="clear" w:pos="8640"/>
        <w:tab w:val="right" w:pos="9360"/>
      </w:tabs>
      <w:rPr>
        <w:sz w:val="18"/>
        <w:szCs w:val="18"/>
      </w:rPr>
    </w:pPr>
    <w:r>
      <w:tab/>
    </w:r>
    <w:r>
      <w:tab/>
    </w:r>
    <w:r>
      <w:rPr>
        <w:sz w:val="18"/>
        <w:szCs w:val="18"/>
      </w:rPr>
      <w:t>Copyright © 20</w:t>
    </w:r>
    <w:r w:rsidR="008D288B">
      <w:rPr>
        <w:sz w:val="18"/>
        <w:szCs w:val="18"/>
      </w:rPr>
      <w:t>2</w:t>
    </w:r>
    <w:r w:rsidR="00C05670">
      <w:rPr>
        <w:sz w:val="18"/>
        <w:szCs w:val="18"/>
      </w:rPr>
      <w:t>5</w:t>
    </w:r>
    <w:r w:rsidRPr="00703141">
      <w:rPr>
        <w:sz w:val="18"/>
        <w:szCs w:val="18"/>
      </w:rPr>
      <w:t xml:space="preserve">, </w:t>
    </w:r>
    <w:r w:rsidR="008078C5">
      <w:rPr>
        <w:sz w:val="18"/>
        <w:szCs w:val="18"/>
      </w:rPr>
      <w:t>The Writing Company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F0BA3" w14:textId="77777777" w:rsidR="00A66785" w:rsidRDefault="00A66785">
      <w:r>
        <w:separator/>
      </w:r>
    </w:p>
  </w:footnote>
  <w:footnote w:type="continuationSeparator" w:id="0">
    <w:p w14:paraId="6E2EC257" w14:textId="77777777" w:rsidR="00A66785" w:rsidRDefault="00A667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1B13"/>
    <w:multiLevelType w:val="hybridMultilevel"/>
    <w:tmpl w:val="DEFAD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AD6801"/>
    <w:multiLevelType w:val="hybridMultilevel"/>
    <w:tmpl w:val="8CE26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3320959">
    <w:abstractNumId w:val="0"/>
  </w:num>
  <w:num w:numId="2" w16cid:durableId="12232506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A50"/>
    <w:rsid w:val="0000096A"/>
    <w:rsid w:val="00000C86"/>
    <w:rsid w:val="00000D50"/>
    <w:rsid w:val="00000E36"/>
    <w:rsid w:val="0000114D"/>
    <w:rsid w:val="00001A16"/>
    <w:rsid w:val="00001ABB"/>
    <w:rsid w:val="00001C98"/>
    <w:rsid w:val="0000231B"/>
    <w:rsid w:val="000024BE"/>
    <w:rsid w:val="000025B3"/>
    <w:rsid w:val="00002C29"/>
    <w:rsid w:val="00002E93"/>
    <w:rsid w:val="00002F07"/>
    <w:rsid w:val="00003054"/>
    <w:rsid w:val="00003428"/>
    <w:rsid w:val="00004C09"/>
    <w:rsid w:val="00004F8E"/>
    <w:rsid w:val="000050DA"/>
    <w:rsid w:val="00005417"/>
    <w:rsid w:val="000056A7"/>
    <w:rsid w:val="00005C30"/>
    <w:rsid w:val="00005E99"/>
    <w:rsid w:val="00006808"/>
    <w:rsid w:val="00006B91"/>
    <w:rsid w:val="000075E4"/>
    <w:rsid w:val="00007A41"/>
    <w:rsid w:val="000102E3"/>
    <w:rsid w:val="000111AC"/>
    <w:rsid w:val="0001127D"/>
    <w:rsid w:val="00011866"/>
    <w:rsid w:val="00011A38"/>
    <w:rsid w:val="0001205F"/>
    <w:rsid w:val="00012245"/>
    <w:rsid w:val="000122D8"/>
    <w:rsid w:val="0001266A"/>
    <w:rsid w:val="0001290D"/>
    <w:rsid w:val="0001383A"/>
    <w:rsid w:val="00014028"/>
    <w:rsid w:val="000142EC"/>
    <w:rsid w:val="00014DA2"/>
    <w:rsid w:val="00014E4A"/>
    <w:rsid w:val="00015214"/>
    <w:rsid w:val="0001524E"/>
    <w:rsid w:val="00015F8F"/>
    <w:rsid w:val="00017067"/>
    <w:rsid w:val="00017162"/>
    <w:rsid w:val="00017303"/>
    <w:rsid w:val="00017904"/>
    <w:rsid w:val="00017E89"/>
    <w:rsid w:val="00020047"/>
    <w:rsid w:val="00020263"/>
    <w:rsid w:val="00020818"/>
    <w:rsid w:val="000208C9"/>
    <w:rsid w:val="00020BC9"/>
    <w:rsid w:val="00020BFB"/>
    <w:rsid w:val="00020D48"/>
    <w:rsid w:val="000214D4"/>
    <w:rsid w:val="000219B7"/>
    <w:rsid w:val="00021E9E"/>
    <w:rsid w:val="0002217B"/>
    <w:rsid w:val="00022691"/>
    <w:rsid w:val="000226AD"/>
    <w:rsid w:val="000226F0"/>
    <w:rsid w:val="000227C2"/>
    <w:rsid w:val="00022A98"/>
    <w:rsid w:val="00023185"/>
    <w:rsid w:val="00023334"/>
    <w:rsid w:val="000239D5"/>
    <w:rsid w:val="00023ABA"/>
    <w:rsid w:val="00024850"/>
    <w:rsid w:val="00024C16"/>
    <w:rsid w:val="00024F8F"/>
    <w:rsid w:val="00025134"/>
    <w:rsid w:val="00025510"/>
    <w:rsid w:val="00025EAE"/>
    <w:rsid w:val="00026309"/>
    <w:rsid w:val="00026E2C"/>
    <w:rsid w:val="000278F1"/>
    <w:rsid w:val="00027CDD"/>
    <w:rsid w:val="00030C9A"/>
    <w:rsid w:val="00030C9C"/>
    <w:rsid w:val="00030EDA"/>
    <w:rsid w:val="00030F35"/>
    <w:rsid w:val="00030FC7"/>
    <w:rsid w:val="000317BF"/>
    <w:rsid w:val="000319C4"/>
    <w:rsid w:val="00032037"/>
    <w:rsid w:val="000326D8"/>
    <w:rsid w:val="00033692"/>
    <w:rsid w:val="00033A95"/>
    <w:rsid w:val="0003470B"/>
    <w:rsid w:val="000352CB"/>
    <w:rsid w:val="000352F0"/>
    <w:rsid w:val="00035766"/>
    <w:rsid w:val="0003605C"/>
    <w:rsid w:val="0003632B"/>
    <w:rsid w:val="00036F6A"/>
    <w:rsid w:val="00037403"/>
    <w:rsid w:val="00041CE9"/>
    <w:rsid w:val="00042A06"/>
    <w:rsid w:val="00043412"/>
    <w:rsid w:val="00043620"/>
    <w:rsid w:val="00043B55"/>
    <w:rsid w:val="00043BA7"/>
    <w:rsid w:val="00043E9A"/>
    <w:rsid w:val="0004421B"/>
    <w:rsid w:val="00044278"/>
    <w:rsid w:val="00044400"/>
    <w:rsid w:val="00044C49"/>
    <w:rsid w:val="00044D59"/>
    <w:rsid w:val="00044EA3"/>
    <w:rsid w:val="000450A4"/>
    <w:rsid w:val="000457D9"/>
    <w:rsid w:val="00045D53"/>
    <w:rsid w:val="00045E36"/>
    <w:rsid w:val="00046AE0"/>
    <w:rsid w:val="000471F7"/>
    <w:rsid w:val="00047306"/>
    <w:rsid w:val="00050714"/>
    <w:rsid w:val="00050CFD"/>
    <w:rsid w:val="00051BD7"/>
    <w:rsid w:val="00051CC2"/>
    <w:rsid w:val="000521EF"/>
    <w:rsid w:val="00052200"/>
    <w:rsid w:val="000526E2"/>
    <w:rsid w:val="00052C7B"/>
    <w:rsid w:val="00052D0C"/>
    <w:rsid w:val="0005349F"/>
    <w:rsid w:val="0005378F"/>
    <w:rsid w:val="00054002"/>
    <w:rsid w:val="0005458C"/>
    <w:rsid w:val="0005467A"/>
    <w:rsid w:val="000546A4"/>
    <w:rsid w:val="00054D93"/>
    <w:rsid w:val="00055075"/>
    <w:rsid w:val="0005531C"/>
    <w:rsid w:val="00055D63"/>
    <w:rsid w:val="0005627E"/>
    <w:rsid w:val="00056533"/>
    <w:rsid w:val="00056D63"/>
    <w:rsid w:val="00056E96"/>
    <w:rsid w:val="0005720A"/>
    <w:rsid w:val="000574E1"/>
    <w:rsid w:val="000576E9"/>
    <w:rsid w:val="00057759"/>
    <w:rsid w:val="000577A7"/>
    <w:rsid w:val="00057B94"/>
    <w:rsid w:val="000604F0"/>
    <w:rsid w:val="000607FC"/>
    <w:rsid w:val="000608FC"/>
    <w:rsid w:val="000610E6"/>
    <w:rsid w:val="000613D3"/>
    <w:rsid w:val="00062B67"/>
    <w:rsid w:val="000634E9"/>
    <w:rsid w:val="000634F3"/>
    <w:rsid w:val="00063962"/>
    <w:rsid w:val="00064076"/>
    <w:rsid w:val="00064472"/>
    <w:rsid w:val="000644D1"/>
    <w:rsid w:val="00064D65"/>
    <w:rsid w:val="0006543B"/>
    <w:rsid w:val="000655A8"/>
    <w:rsid w:val="000656C6"/>
    <w:rsid w:val="000656DF"/>
    <w:rsid w:val="00065C7D"/>
    <w:rsid w:val="00066135"/>
    <w:rsid w:val="00066220"/>
    <w:rsid w:val="00066B37"/>
    <w:rsid w:val="00066BA6"/>
    <w:rsid w:val="0006726F"/>
    <w:rsid w:val="00067AA1"/>
    <w:rsid w:val="00067B52"/>
    <w:rsid w:val="00067C93"/>
    <w:rsid w:val="00067E82"/>
    <w:rsid w:val="00067F12"/>
    <w:rsid w:val="000702A0"/>
    <w:rsid w:val="0007067B"/>
    <w:rsid w:val="0007072D"/>
    <w:rsid w:val="00071B07"/>
    <w:rsid w:val="00071F33"/>
    <w:rsid w:val="00073252"/>
    <w:rsid w:val="00073293"/>
    <w:rsid w:val="000738B1"/>
    <w:rsid w:val="00074301"/>
    <w:rsid w:val="00074A27"/>
    <w:rsid w:val="00074B8B"/>
    <w:rsid w:val="00074F5F"/>
    <w:rsid w:val="00075A8D"/>
    <w:rsid w:val="00076E91"/>
    <w:rsid w:val="00077053"/>
    <w:rsid w:val="000771C8"/>
    <w:rsid w:val="00077902"/>
    <w:rsid w:val="00077C14"/>
    <w:rsid w:val="00080276"/>
    <w:rsid w:val="00080417"/>
    <w:rsid w:val="00080423"/>
    <w:rsid w:val="000805B4"/>
    <w:rsid w:val="00080808"/>
    <w:rsid w:val="000808B0"/>
    <w:rsid w:val="00080AB1"/>
    <w:rsid w:val="000818F0"/>
    <w:rsid w:val="0008199E"/>
    <w:rsid w:val="000827D7"/>
    <w:rsid w:val="00082A97"/>
    <w:rsid w:val="00083536"/>
    <w:rsid w:val="00083730"/>
    <w:rsid w:val="00083E31"/>
    <w:rsid w:val="000841A0"/>
    <w:rsid w:val="000844DA"/>
    <w:rsid w:val="00084E3C"/>
    <w:rsid w:val="00085A70"/>
    <w:rsid w:val="00086164"/>
    <w:rsid w:val="000869D8"/>
    <w:rsid w:val="00086B35"/>
    <w:rsid w:val="00087127"/>
    <w:rsid w:val="00087705"/>
    <w:rsid w:val="00087874"/>
    <w:rsid w:val="00087AD1"/>
    <w:rsid w:val="000901CC"/>
    <w:rsid w:val="00090916"/>
    <w:rsid w:val="00090A74"/>
    <w:rsid w:val="000911AC"/>
    <w:rsid w:val="000916B4"/>
    <w:rsid w:val="00091745"/>
    <w:rsid w:val="00091C7F"/>
    <w:rsid w:val="00092334"/>
    <w:rsid w:val="000924A2"/>
    <w:rsid w:val="000928CA"/>
    <w:rsid w:val="00092B02"/>
    <w:rsid w:val="00093921"/>
    <w:rsid w:val="0009396E"/>
    <w:rsid w:val="00093E04"/>
    <w:rsid w:val="000946B7"/>
    <w:rsid w:val="00094789"/>
    <w:rsid w:val="00094CA6"/>
    <w:rsid w:val="00095188"/>
    <w:rsid w:val="00095A08"/>
    <w:rsid w:val="00095E63"/>
    <w:rsid w:val="0009642E"/>
    <w:rsid w:val="000964AA"/>
    <w:rsid w:val="0009725A"/>
    <w:rsid w:val="0009745D"/>
    <w:rsid w:val="00097687"/>
    <w:rsid w:val="00097702"/>
    <w:rsid w:val="00097753"/>
    <w:rsid w:val="000977E1"/>
    <w:rsid w:val="00097A4A"/>
    <w:rsid w:val="00097DD3"/>
    <w:rsid w:val="000A052D"/>
    <w:rsid w:val="000A09B7"/>
    <w:rsid w:val="000A0DE3"/>
    <w:rsid w:val="000A0DEE"/>
    <w:rsid w:val="000A0DFE"/>
    <w:rsid w:val="000A0E1C"/>
    <w:rsid w:val="000A1633"/>
    <w:rsid w:val="000A1A9C"/>
    <w:rsid w:val="000A1D10"/>
    <w:rsid w:val="000A202B"/>
    <w:rsid w:val="000A252A"/>
    <w:rsid w:val="000A4175"/>
    <w:rsid w:val="000A41A4"/>
    <w:rsid w:val="000A42F5"/>
    <w:rsid w:val="000A44C9"/>
    <w:rsid w:val="000A4623"/>
    <w:rsid w:val="000A4D3F"/>
    <w:rsid w:val="000A4D81"/>
    <w:rsid w:val="000A634F"/>
    <w:rsid w:val="000A6C70"/>
    <w:rsid w:val="000A6D57"/>
    <w:rsid w:val="000A6E78"/>
    <w:rsid w:val="000A6E7A"/>
    <w:rsid w:val="000A794C"/>
    <w:rsid w:val="000A7A3C"/>
    <w:rsid w:val="000A7CD6"/>
    <w:rsid w:val="000A7EBC"/>
    <w:rsid w:val="000B018E"/>
    <w:rsid w:val="000B0B81"/>
    <w:rsid w:val="000B0BAD"/>
    <w:rsid w:val="000B1903"/>
    <w:rsid w:val="000B2B02"/>
    <w:rsid w:val="000B2B37"/>
    <w:rsid w:val="000B2ED2"/>
    <w:rsid w:val="000B319A"/>
    <w:rsid w:val="000B3435"/>
    <w:rsid w:val="000B35E1"/>
    <w:rsid w:val="000B3C7F"/>
    <w:rsid w:val="000B3E28"/>
    <w:rsid w:val="000B4451"/>
    <w:rsid w:val="000B46A7"/>
    <w:rsid w:val="000B4B8F"/>
    <w:rsid w:val="000B53EB"/>
    <w:rsid w:val="000B6635"/>
    <w:rsid w:val="000B6971"/>
    <w:rsid w:val="000B6B84"/>
    <w:rsid w:val="000B6E27"/>
    <w:rsid w:val="000B71BC"/>
    <w:rsid w:val="000B798B"/>
    <w:rsid w:val="000B7C8A"/>
    <w:rsid w:val="000C0170"/>
    <w:rsid w:val="000C0BAD"/>
    <w:rsid w:val="000C0C49"/>
    <w:rsid w:val="000C150F"/>
    <w:rsid w:val="000C1639"/>
    <w:rsid w:val="000C1723"/>
    <w:rsid w:val="000C1E49"/>
    <w:rsid w:val="000C2004"/>
    <w:rsid w:val="000C2263"/>
    <w:rsid w:val="000C239A"/>
    <w:rsid w:val="000C23FE"/>
    <w:rsid w:val="000C291F"/>
    <w:rsid w:val="000C3195"/>
    <w:rsid w:val="000C32F9"/>
    <w:rsid w:val="000C3437"/>
    <w:rsid w:val="000C36B1"/>
    <w:rsid w:val="000C38AD"/>
    <w:rsid w:val="000C3EC3"/>
    <w:rsid w:val="000C491A"/>
    <w:rsid w:val="000C4A81"/>
    <w:rsid w:val="000C4EFD"/>
    <w:rsid w:val="000C4F6B"/>
    <w:rsid w:val="000C56FF"/>
    <w:rsid w:val="000C581A"/>
    <w:rsid w:val="000C596E"/>
    <w:rsid w:val="000C6065"/>
    <w:rsid w:val="000C6F95"/>
    <w:rsid w:val="000C732C"/>
    <w:rsid w:val="000C7C41"/>
    <w:rsid w:val="000C7F6C"/>
    <w:rsid w:val="000D0178"/>
    <w:rsid w:val="000D0200"/>
    <w:rsid w:val="000D09EE"/>
    <w:rsid w:val="000D169E"/>
    <w:rsid w:val="000D1C2A"/>
    <w:rsid w:val="000D1D90"/>
    <w:rsid w:val="000D2190"/>
    <w:rsid w:val="000D2A58"/>
    <w:rsid w:val="000D2EF8"/>
    <w:rsid w:val="000D2F10"/>
    <w:rsid w:val="000D34C8"/>
    <w:rsid w:val="000D35D2"/>
    <w:rsid w:val="000D36FF"/>
    <w:rsid w:val="000D39D2"/>
    <w:rsid w:val="000D4144"/>
    <w:rsid w:val="000D42F0"/>
    <w:rsid w:val="000D4366"/>
    <w:rsid w:val="000D5063"/>
    <w:rsid w:val="000D5475"/>
    <w:rsid w:val="000D55CB"/>
    <w:rsid w:val="000D6078"/>
    <w:rsid w:val="000D65E8"/>
    <w:rsid w:val="000D6A0D"/>
    <w:rsid w:val="000D6C36"/>
    <w:rsid w:val="000D7FE5"/>
    <w:rsid w:val="000E05D9"/>
    <w:rsid w:val="000E0D52"/>
    <w:rsid w:val="000E0D9B"/>
    <w:rsid w:val="000E1648"/>
    <w:rsid w:val="000E29D0"/>
    <w:rsid w:val="000E2C08"/>
    <w:rsid w:val="000E315F"/>
    <w:rsid w:val="000E3CCB"/>
    <w:rsid w:val="000E47CC"/>
    <w:rsid w:val="000E48F8"/>
    <w:rsid w:val="000E4D71"/>
    <w:rsid w:val="000E50E4"/>
    <w:rsid w:val="000E52FE"/>
    <w:rsid w:val="000E568C"/>
    <w:rsid w:val="000E5938"/>
    <w:rsid w:val="000E5E0D"/>
    <w:rsid w:val="000E6000"/>
    <w:rsid w:val="000E6354"/>
    <w:rsid w:val="000E6408"/>
    <w:rsid w:val="000E6AF9"/>
    <w:rsid w:val="000E6C19"/>
    <w:rsid w:val="000E7F98"/>
    <w:rsid w:val="000E7FC6"/>
    <w:rsid w:val="000F0C30"/>
    <w:rsid w:val="000F1011"/>
    <w:rsid w:val="000F17F2"/>
    <w:rsid w:val="000F1848"/>
    <w:rsid w:val="000F1DAA"/>
    <w:rsid w:val="000F23DB"/>
    <w:rsid w:val="000F2559"/>
    <w:rsid w:val="000F2CC4"/>
    <w:rsid w:val="000F2EE6"/>
    <w:rsid w:val="000F3149"/>
    <w:rsid w:val="000F337E"/>
    <w:rsid w:val="000F432F"/>
    <w:rsid w:val="000F4B46"/>
    <w:rsid w:val="000F4E75"/>
    <w:rsid w:val="000F4FEE"/>
    <w:rsid w:val="000F5079"/>
    <w:rsid w:val="000F5595"/>
    <w:rsid w:val="000F57EF"/>
    <w:rsid w:val="000F5A6D"/>
    <w:rsid w:val="000F5D5A"/>
    <w:rsid w:val="000F62CC"/>
    <w:rsid w:val="000F697A"/>
    <w:rsid w:val="000F6CEF"/>
    <w:rsid w:val="000F6EBA"/>
    <w:rsid w:val="000F795A"/>
    <w:rsid w:val="001003B9"/>
    <w:rsid w:val="00100848"/>
    <w:rsid w:val="00100B62"/>
    <w:rsid w:val="00100C65"/>
    <w:rsid w:val="00101051"/>
    <w:rsid w:val="0010129F"/>
    <w:rsid w:val="0010145F"/>
    <w:rsid w:val="001016DE"/>
    <w:rsid w:val="00101B26"/>
    <w:rsid w:val="001022DB"/>
    <w:rsid w:val="00102368"/>
    <w:rsid w:val="00102A19"/>
    <w:rsid w:val="00102D04"/>
    <w:rsid w:val="0010345A"/>
    <w:rsid w:val="00103E89"/>
    <w:rsid w:val="0010428D"/>
    <w:rsid w:val="00104433"/>
    <w:rsid w:val="0010451D"/>
    <w:rsid w:val="0010460C"/>
    <w:rsid w:val="0010480B"/>
    <w:rsid w:val="00104D4B"/>
    <w:rsid w:val="00104FB7"/>
    <w:rsid w:val="001052A0"/>
    <w:rsid w:val="0010656C"/>
    <w:rsid w:val="001065D8"/>
    <w:rsid w:val="0010712C"/>
    <w:rsid w:val="00107454"/>
    <w:rsid w:val="001075A7"/>
    <w:rsid w:val="001078E1"/>
    <w:rsid w:val="001101D7"/>
    <w:rsid w:val="00110533"/>
    <w:rsid w:val="00110AC2"/>
    <w:rsid w:val="00110AF9"/>
    <w:rsid w:val="00110B47"/>
    <w:rsid w:val="00110E51"/>
    <w:rsid w:val="00110FCC"/>
    <w:rsid w:val="00110FEF"/>
    <w:rsid w:val="001115B2"/>
    <w:rsid w:val="0011207B"/>
    <w:rsid w:val="00112272"/>
    <w:rsid w:val="00112395"/>
    <w:rsid w:val="001125B4"/>
    <w:rsid w:val="001128D5"/>
    <w:rsid w:val="00112B73"/>
    <w:rsid w:val="00112E00"/>
    <w:rsid w:val="00113CE8"/>
    <w:rsid w:val="001142DF"/>
    <w:rsid w:val="001149A3"/>
    <w:rsid w:val="00114B8E"/>
    <w:rsid w:val="00114CF3"/>
    <w:rsid w:val="00114E68"/>
    <w:rsid w:val="0011533A"/>
    <w:rsid w:val="00115D48"/>
    <w:rsid w:val="00115F26"/>
    <w:rsid w:val="0011607D"/>
    <w:rsid w:val="001161A4"/>
    <w:rsid w:val="0011655A"/>
    <w:rsid w:val="00116BC5"/>
    <w:rsid w:val="00116C70"/>
    <w:rsid w:val="00116F63"/>
    <w:rsid w:val="00116FBC"/>
    <w:rsid w:val="00117661"/>
    <w:rsid w:val="00117A8A"/>
    <w:rsid w:val="00117C49"/>
    <w:rsid w:val="001201A7"/>
    <w:rsid w:val="001201CF"/>
    <w:rsid w:val="001205BE"/>
    <w:rsid w:val="0012067E"/>
    <w:rsid w:val="001206C5"/>
    <w:rsid w:val="00120D85"/>
    <w:rsid w:val="00120F25"/>
    <w:rsid w:val="001210BF"/>
    <w:rsid w:val="001218C5"/>
    <w:rsid w:val="00121D37"/>
    <w:rsid w:val="0012234D"/>
    <w:rsid w:val="0012260C"/>
    <w:rsid w:val="00123266"/>
    <w:rsid w:val="00124336"/>
    <w:rsid w:val="00124CEA"/>
    <w:rsid w:val="00125391"/>
    <w:rsid w:val="00125709"/>
    <w:rsid w:val="0012580A"/>
    <w:rsid w:val="001263C6"/>
    <w:rsid w:val="00127446"/>
    <w:rsid w:val="0012794F"/>
    <w:rsid w:val="0012797E"/>
    <w:rsid w:val="00127C45"/>
    <w:rsid w:val="001300BB"/>
    <w:rsid w:val="00130181"/>
    <w:rsid w:val="00130417"/>
    <w:rsid w:val="0013070F"/>
    <w:rsid w:val="001308BC"/>
    <w:rsid w:val="00131066"/>
    <w:rsid w:val="0013173D"/>
    <w:rsid w:val="00131BD1"/>
    <w:rsid w:val="00132352"/>
    <w:rsid w:val="001323D0"/>
    <w:rsid w:val="001327F2"/>
    <w:rsid w:val="00132B69"/>
    <w:rsid w:val="00132BF9"/>
    <w:rsid w:val="0013308D"/>
    <w:rsid w:val="00133B6F"/>
    <w:rsid w:val="00133CDA"/>
    <w:rsid w:val="00134889"/>
    <w:rsid w:val="00134A20"/>
    <w:rsid w:val="00134CCA"/>
    <w:rsid w:val="00134EA1"/>
    <w:rsid w:val="001351BA"/>
    <w:rsid w:val="00135883"/>
    <w:rsid w:val="001358E1"/>
    <w:rsid w:val="001369B7"/>
    <w:rsid w:val="00136CD8"/>
    <w:rsid w:val="00136EBD"/>
    <w:rsid w:val="001373AD"/>
    <w:rsid w:val="001376D5"/>
    <w:rsid w:val="00137A15"/>
    <w:rsid w:val="00137AC1"/>
    <w:rsid w:val="001402B3"/>
    <w:rsid w:val="00140FC7"/>
    <w:rsid w:val="00141D0C"/>
    <w:rsid w:val="0014243E"/>
    <w:rsid w:val="00142443"/>
    <w:rsid w:val="00142536"/>
    <w:rsid w:val="00142E72"/>
    <w:rsid w:val="00142FC2"/>
    <w:rsid w:val="001431AF"/>
    <w:rsid w:val="00143516"/>
    <w:rsid w:val="001437DD"/>
    <w:rsid w:val="00143A15"/>
    <w:rsid w:val="00143F5F"/>
    <w:rsid w:val="00144442"/>
    <w:rsid w:val="00144E4C"/>
    <w:rsid w:val="00144F7B"/>
    <w:rsid w:val="0014588A"/>
    <w:rsid w:val="00145FEE"/>
    <w:rsid w:val="00146A2E"/>
    <w:rsid w:val="00147018"/>
    <w:rsid w:val="0014745E"/>
    <w:rsid w:val="001475CA"/>
    <w:rsid w:val="00147E5B"/>
    <w:rsid w:val="00150FD5"/>
    <w:rsid w:val="00151C91"/>
    <w:rsid w:val="00151E44"/>
    <w:rsid w:val="001528B5"/>
    <w:rsid w:val="00152959"/>
    <w:rsid w:val="00152A90"/>
    <w:rsid w:val="00152BED"/>
    <w:rsid w:val="00153949"/>
    <w:rsid w:val="00153C90"/>
    <w:rsid w:val="00154147"/>
    <w:rsid w:val="00154506"/>
    <w:rsid w:val="001545EF"/>
    <w:rsid w:val="00154ECF"/>
    <w:rsid w:val="001555EF"/>
    <w:rsid w:val="001556CC"/>
    <w:rsid w:val="00155F17"/>
    <w:rsid w:val="001562FB"/>
    <w:rsid w:val="001565E4"/>
    <w:rsid w:val="00156C91"/>
    <w:rsid w:val="0015744B"/>
    <w:rsid w:val="001576B8"/>
    <w:rsid w:val="00157B81"/>
    <w:rsid w:val="00157F7B"/>
    <w:rsid w:val="001608EA"/>
    <w:rsid w:val="00160DB6"/>
    <w:rsid w:val="001620B9"/>
    <w:rsid w:val="001629BA"/>
    <w:rsid w:val="00162A6F"/>
    <w:rsid w:val="00162C0D"/>
    <w:rsid w:val="00163492"/>
    <w:rsid w:val="0016349E"/>
    <w:rsid w:val="0016368B"/>
    <w:rsid w:val="00163B22"/>
    <w:rsid w:val="00163CB7"/>
    <w:rsid w:val="00163D57"/>
    <w:rsid w:val="00163D76"/>
    <w:rsid w:val="00163FEE"/>
    <w:rsid w:val="00164041"/>
    <w:rsid w:val="001640BF"/>
    <w:rsid w:val="00164332"/>
    <w:rsid w:val="00164A7E"/>
    <w:rsid w:val="00164C01"/>
    <w:rsid w:val="00164EE7"/>
    <w:rsid w:val="00165026"/>
    <w:rsid w:val="00165A82"/>
    <w:rsid w:val="00165B23"/>
    <w:rsid w:val="00165C48"/>
    <w:rsid w:val="001669B4"/>
    <w:rsid w:val="00166BA8"/>
    <w:rsid w:val="00166CA2"/>
    <w:rsid w:val="001670BE"/>
    <w:rsid w:val="00170007"/>
    <w:rsid w:val="001703FB"/>
    <w:rsid w:val="00170599"/>
    <w:rsid w:val="0017063E"/>
    <w:rsid w:val="00170ED4"/>
    <w:rsid w:val="00171209"/>
    <w:rsid w:val="00171E39"/>
    <w:rsid w:val="001720B8"/>
    <w:rsid w:val="00172542"/>
    <w:rsid w:val="0017284F"/>
    <w:rsid w:val="001729E6"/>
    <w:rsid w:val="00172E09"/>
    <w:rsid w:val="0017313A"/>
    <w:rsid w:val="00173556"/>
    <w:rsid w:val="00173B82"/>
    <w:rsid w:val="00173CA9"/>
    <w:rsid w:val="00173F53"/>
    <w:rsid w:val="00174362"/>
    <w:rsid w:val="00174405"/>
    <w:rsid w:val="0017452F"/>
    <w:rsid w:val="00174915"/>
    <w:rsid w:val="00174C7C"/>
    <w:rsid w:val="001752FE"/>
    <w:rsid w:val="00175BB7"/>
    <w:rsid w:val="00175CB7"/>
    <w:rsid w:val="001764B6"/>
    <w:rsid w:val="0017650D"/>
    <w:rsid w:val="0017774C"/>
    <w:rsid w:val="0017787D"/>
    <w:rsid w:val="0017789B"/>
    <w:rsid w:val="00177E75"/>
    <w:rsid w:val="00177F30"/>
    <w:rsid w:val="00177FA3"/>
    <w:rsid w:val="0018052B"/>
    <w:rsid w:val="001806CF"/>
    <w:rsid w:val="00181884"/>
    <w:rsid w:val="00182DA3"/>
    <w:rsid w:val="001831CD"/>
    <w:rsid w:val="00183AC5"/>
    <w:rsid w:val="00183B4C"/>
    <w:rsid w:val="001841FC"/>
    <w:rsid w:val="00184534"/>
    <w:rsid w:val="001852E5"/>
    <w:rsid w:val="00185641"/>
    <w:rsid w:val="001866E7"/>
    <w:rsid w:val="00186C77"/>
    <w:rsid w:val="00187130"/>
    <w:rsid w:val="00187399"/>
    <w:rsid w:val="00187B57"/>
    <w:rsid w:val="00190E41"/>
    <w:rsid w:val="00191271"/>
    <w:rsid w:val="001919FD"/>
    <w:rsid w:val="0019209E"/>
    <w:rsid w:val="00192123"/>
    <w:rsid w:val="00192C9D"/>
    <w:rsid w:val="001930D5"/>
    <w:rsid w:val="00194183"/>
    <w:rsid w:val="001942A1"/>
    <w:rsid w:val="00194AE6"/>
    <w:rsid w:val="00194C2F"/>
    <w:rsid w:val="00195141"/>
    <w:rsid w:val="00196874"/>
    <w:rsid w:val="001977D6"/>
    <w:rsid w:val="00197914"/>
    <w:rsid w:val="00197CCB"/>
    <w:rsid w:val="00197FFE"/>
    <w:rsid w:val="001A02B4"/>
    <w:rsid w:val="001A037E"/>
    <w:rsid w:val="001A188A"/>
    <w:rsid w:val="001A18B1"/>
    <w:rsid w:val="001A1A8C"/>
    <w:rsid w:val="001A283C"/>
    <w:rsid w:val="001A2964"/>
    <w:rsid w:val="001A2C70"/>
    <w:rsid w:val="001A2EC4"/>
    <w:rsid w:val="001A429E"/>
    <w:rsid w:val="001A46D2"/>
    <w:rsid w:val="001A4864"/>
    <w:rsid w:val="001A48A8"/>
    <w:rsid w:val="001A49F3"/>
    <w:rsid w:val="001A4BCC"/>
    <w:rsid w:val="001A4FC8"/>
    <w:rsid w:val="001A5125"/>
    <w:rsid w:val="001A5696"/>
    <w:rsid w:val="001A59F3"/>
    <w:rsid w:val="001A6081"/>
    <w:rsid w:val="001A68F9"/>
    <w:rsid w:val="001A6B6B"/>
    <w:rsid w:val="001A6F6E"/>
    <w:rsid w:val="001A6FC9"/>
    <w:rsid w:val="001A7724"/>
    <w:rsid w:val="001A7B08"/>
    <w:rsid w:val="001A7C17"/>
    <w:rsid w:val="001A7DC4"/>
    <w:rsid w:val="001A7E22"/>
    <w:rsid w:val="001B0A01"/>
    <w:rsid w:val="001B0BFE"/>
    <w:rsid w:val="001B0C6F"/>
    <w:rsid w:val="001B15D5"/>
    <w:rsid w:val="001B187C"/>
    <w:rsid w:val="001B2044"/>
    <w:rsid w:val="001B2A95"/>
    <w:rsid w:val="001B302D"/>
    <w:rsid w:val="001B341F"/>
    <w:rsid w:val="001B4198"/>
    <w:rsid w:val="001B43BA"/>
    <w:rsid w:val="001B43C2"/>
    <w:rsid w:val="001B44E0"/>
    <w:rsid w:val="001B4800"/>
    <w:rsid w:val="001B49B3"/>
    <w:rsid w:val="001B4B5D"/>
    <w:rsid w:val="001B507E"/>
    <w:rsid w:val="001B533B"/>
    <w:rsid w:val="001B5809"/>
    <w:rsid w:val="001B5C9E"/>
    <w:rsid w:val="001B5F1A"/>
    <w:rsid w:val="001B6196"/>
    <w:rsid w:val="001B6827"/>
    <w:rsid w:val="001B685D"/>
    <w:rsid w:val="001B716C"/>
    <w:rsid w:val="001B7237"/>
    <w:rsid w:val="001B7255"/>
    <w:rsid w:val="001B7D5D"/>
    <w:rsid w:val="001B7FD3"/>
    <w:rsid w:val="001C0E16"/>
    <w:rsid w:val="001C1420"/>
    <w:rsid w:val="001C1DF2"/>
    <w:rsid w:val="001C1F63"/>
    <w:rsid w:val="001C24ED"/>
    <w:rsid w:val="001C2FCB"/>
    <w:rsid w:val="001C387E"/>
    <w:rsid w:val="001C4A08"/>
    <w:rsid w:val="001C4CFC"/>
    <w:rsid w:val="001C4FA2"/>
    <w:rsid w:val="001C5186"/>
    <w:rsid w:val="001C52E0"/>
    <w:rsid w:val="001C5748"/>
    <w:rsid w:val="001C5AED"/>
    <w:rsid w:val="001C5B69"/>
    <w:rsid w:val="001C66C2"/>
    <w:rsid w:val="001C67A5"/>
    <w:rsid w:val="001C6AE2"/>
    <w:rsid w:val="001C71D6"/>
    <w:rsid w:val="001C74B0"/>
    <w:rsid w:val="001C7675"/>
    <w:rsid w:val="001C7796"/>
    <w:rsid w:val="001C79F0"/>
    <w:rsid w:val="001C7A61"/>
    <w:rsid w:val="001D0033"/>
    <w:rsid w:val="001D0244"/>
    <w:rsid w:val="001D0BB1"/>
    <w:rsid w:val="001D172C"/>
    <w:rsid w:val="001D1BDE"/>
    <w:rsid w:val="001D1E77"/>
    <w:rsid w:val="001D2718"/>
    <w:rsid w:val="001D2EAD"/>
    <w:rsid w:val="001D3187"/>
    <w:rsid w:val="001D34A8"/>
    <w:rsid w:val="001D35E1"/>
    <w:rsid w:val="001D428E"/>
    <w:rsid w:val="001D4BCA"/>
    <w:rsid w:val="001D4C20"/>
    <w:rsid w:val="001D4D23"/>
    <w:rsid w:val="001D646E"/>
    <w:rsid w:val="001D6E01"/>
    <w:rsid w:val="001D6E95"/>
    <w:rsid w:val="001D7428"/>
    <w:rsid w:val="001D778A"/>
    <w:rsid w:val="001D7A20"/>
    <w:rsid w:val="001D7EBB"/>
    <w:rsid w:val="001D7EBC"/>
    <w:rsid w:val="001D7F6D"/>
    <w:rsid w:val="001E0740"/>
    <w:rsid w:val="001E0C2D"/>
    <w:rsid w:val="001E1169"/>
    <w:rsid w:val="001E1F19"/>
    <w:rsid w:val="001E3132"/>
    <w:rsid w:val="001E334B"/>
    <w:rsid w:val="001E34B9"/>
    <w:rsid w:val="001E3541"/>
    <w:rsid w:val="001E3705"/>
    <w:rsid w:val="001E4742"/>
    <w:rsid w:val="001E4D13"/>
    <w:rsid w:val="001E4D49"/>
    <w:rsid w:val="001E52FC"/>
    <w:rsid w:val="001E566A"/>
    <w:rsid w:val="001E58FC"/>
    <w:rsid w:val="001E5C8A"/>
    <w:rsid w:val="001E605A"/>
    <w:rsid w:val="001E658D"/>
    <w:rsid w:val="001E65FE"/>
    <w:rsid w:val="001E677E"/>
    <w:rsid w:val="001E67C2"/>
    <w:rsid w:val="001E686E"/>
    <w:rsid w:val="001E6B0C"/>
    <w:rsid w:val="001E6D02"/>
    <w:rsid w:val="001E7086"/>
    <w:rsid w:val="001E787B"/>
    <w:rsid w:val="001E78EE"/>
    <w:rsid w:val="001F024E"/>
    <w:rsid w:val="001F08BA"/>
    <w:rsid w:val="001F09A3"/>
    <w:rsid w:val="001F09AD"/>
    <w:rsid w:val="001F0E85"/>
    <w:rsid w:val="001F10B8"/>
    <w:rsid w:val="001F1146"/>
    <w:rsid w:val="001F1648"/>
    <w:rsid w:val="001F1BB4"/>
    <w:rsid w:val="001F1F00"/>
    <w:rsid w:val="001F2367"/>
    <w:rsid w:val="001F240A"/>
    <w:rsid w:val="001F291B"/>
    <w:rsid w:val="001F2D93"/>
    <w:rsid w:val="001F31E2"/>
    <w:rsid w:val="001F3344"/>
    <w:rsid w:val="001F3F94"/>
    <w:rsid w:val="001F4656"/>
    <w:rsid w:val="001F4F26"/>
    <w:rsid w:val="001F57A5"/>
    <w:rsid w:val="001F57AA"/>
    <w:rsid w:val="001F5A9B"/>
    <w:rsid w:val="001F5BF0"/>
    <w:rsid w:val="001F5FE2"/>
    <w:rsid w:val="001F6399"/>
    <w:rsid w:val="001F66C7"/>
    <w:rsid w:val="001F66FC"/>
    <w:rsid w:val="001F6794"/>
    <w:rsid w:val="001F6BD3"/>
    <w:rsid w:val="001F72D3"/>
    <w:rsid w:val="001F7417"/>
    <w:rsid w:val="001F758A"/>
    <w:rsid w:val="00200283"/>
    <w:rsid w:val="00200530"/>
    <w:rsid w:val="00200C8F"/>
    <w:rsid w:val="00200D31"/>
    <w:rsid w:val="00201307"/>
    <w:rsid w:val="00201618"/>
    <w:rsid w:val="00201DD8"/>
    <w:rsid w:val="00202182"/>
    <w:rsid w:val="002025CE"/>
    <w:rsid w:val="00202D03"/>
    <w:rsid w:val="00202D20"/>
    <w:rsid w:val="00202E4C"/>
    <w:rsid w:val="00203830"/>
    <w:rsid w:val="00203E45"/>
    <w:rsid w:val="00204012"/>
    <w:rsid w:val="002048DE"/>
    <w:rsid w:val="00204BB1"/>
    <w:rsid w:val="00204FEB"/>
    <w:rsid w:val="00205288"/>
    <w:rsid w:val="002057E1"/>
    <w:rsid w:val="002057F2"/>
    <w:rsid w:val="00205C23"/>
    <w:rsid w:val="00205E17"/>
    <w:rsid w:val="00205F87"/>
    <w:rsid w:val="00207669"/>
    <w:rsid w:val="00207AA6"/>
    <w:rsid w:val="002104EE"/>
    <w:rsid w:val="00210612"/>
    <w:rsid w:val="0021070B"/>
    <w:rsid w:val="002108BD"/>
    <w:rsid w:val="002108ED"/>
    <w:rsid w:val="002109E0"/>
    <w:rsid w:val="00210D61"/>
    <w:rsid w:val="0021154D"/>
    <w:rsid w:val="0021155D"/>
    <w:rsid w:val="00212124"/>
    <w:rsid w:val="00212475"/>
    <w:rsid w:val="002126C3"/>
    <w:rsid w:val="00212980"/>
    <w:rsid w:val="00212AEE"/>
    <w:rsid w:val="00212B4A"/>
    <w:rsid w:val="00213BC5"/>
    <w:rsid w:val="002141F5"/>
    <w:rsid w:val="002142D5"/>
    <w:rsid w:val="00214C89"/>
    <w:rsid w:val="002150FF"/>
    <w:rsid w:val="0021561C"/>
    <w:rsid w:val="00215640"/>
    <w:rsid w:val="00215712"/>
    <w:rsid w:val="00215859"/>
    <w:rsid w:val="00215987"/>
    <w:rsid w:val="00215E69"/>
    <w:rsid w:val="0021635D"/>
    <w:rsid w:val="002166C2"/>
    <w:rsid w:val="00216817"/>
    <w:rsid w:val="00216872"/>
    <w:rsid w:val="00216928"/>
    <w:rsid w:val="00216F3E"/>
    <w:rsid w:val="00217163"/>
    <w:rsid w:val="002175DD"/>
    <w:rsid w:val="00217761"/>
    <w:rsid w:val="002202B3"/>
    <w:rsid w:val="0022043E"/>
    <w:rsid w:val="00220F9E"/>
    <w:rsid w:val="002210E5"/>
    <w:rsid w:val="00221237"/>
    <w:rsid w:val="00221B96"/>
    <w:rsid w:val="00222766"/>
    <w:rsid w:val="00222AC3"/>
    <w:rsid w:val="0022349B"/>
    <w:rsid w:val="00224015"/>
    <w:rsid w:val="00224720"/>
    <w:rsid w:val="002256C2"/>
    <w:rsid w:val="00225B53"/>
    <w:rsid w:val="00225C81"/>
    <w:rsid w:val="002260F9"/>
    <w:rsid w:val="00226686"/>
    <w:rsid w:val="00226863"/>
    <w:rsid w:val="00227635"/>
    <w:rsid w:val="0022797A"/>
    <w:rsid w:val="002303D5"/>
    <w:rsid w:val="00230D39"/>
    <w:rsid w:val="00231691"/>
    <w:rsid w:val="002317AF"/>
    <w:rsid w:val="00231858"/>
    <w:rsid w:val="00231BB8"/>
    <w:rsid w:val="00231F33"/>
    <w:rsid w:val="00232334"/>
    <w:rsid w:val="00232589"/>
    <w:rsid w:val="002326DE"/>
    <w:rsid w:val="0023283A"/>
    <w:rsid w:val="00232A81"/>
    <w:rsid w:val="00232DD8"/>
    <w:rsid w:val="00232F5D"/>
    <w:rsid w:val="00233093"/>
    <w:rsid w:val="00233C48"/>
    <w:rsid w:val="00233E37"/>
    <w:rsid w:val="002340EB"/>
    <w:rsid w:val="002342DD"/>
    <w:rsid w:val="002344F3"/>
    <w:rsid w:val="002346AF"/>
    <w:rsid w:val="002347FF"/>
    <w:rsid w:val="00235C4E"/>
    <w:rsid w:val="00236344"/>
    <w:rsid w:val="00236D75"/>
    <w:rsid w:val="002370CB"/>
    <w:rsid w:val="00237340"/>
    <w:rsid w:val="002376D5"/>
    <w:rsid w:val="00237CFB"/>
    <w:rsid w:val="002403A7"/>
    <w:rsid w:val="0024041E"/>
    <w:rsid w:val="0024091B"/>
    <w:rsid w:val="00240941"/>
    <w:rsid w:val="00240E35"/>
    <w:rsid w:val="00240F62"/>
    <w:rsid w:val="00241031"/>
    <w:rsid w:val="00241160"/>
    <w:rsid w:val="00241270"/>
    <w:rsid w:val="002414D4"/>
    <w:rsid w:val="00241C98"/>
    <w:rsid w:val="00241D56"/>
    <w:rsid w:val="002420BD"/>
    <w:rsid w:val="00244026"/>
    <w:rsid w:val="0024424A"/>
    <w:rsid w:val="00244A05"/>
    <w:rsid w:val="00244CE0"/>
    <w:rsid w:val="00244F02"/>
    <w:rsid w:val="00245458"/>
    <w:rsid w:val="002459F7"/>
    <w:rsid w:val="00245BF2"/>
    <w:rsid w:val="00245CB1"/>
    <w:rsid w:val="00245DD2"/>
    <w:rsid w:val="00246E1E"/>
    <w:rsid w:val="00247400"/>
    <w:rsid w:val="00247482"/>
    <w:rsid w:val="00247DF1"/>
    <w:rsid w:val="00250A9C"/>
    <w:rsid w:val="00250F2E"/>
    <w:rsid w:val="002512D9"/>
    <w:rsid w:val="00251A65"/>
    <w:rsid w:val="00252459"/>
    <w:rsid w:val="00253A62"/>
    <w:rsid w:val="00253B4D"/>
    <w:rsid w:val="00253BEB"/>
    <w:rsid w:val="00253E01"/>
    <w:rsid w:val="00253E76"/>
    <w:rsid w:val="00253F7F"/>
    <w:rsid w:val="0025423B"/>
    <w:rsid w:val="00255079"/>
    <w:rsid w:val="002550B6"/>
    <w:rsid w:val="00255A3C"/>
    <w:rsid w:val="00255A52"/>
    <w:rsid w:val="00255DFE"/>
    <w:rsid w:val="0025645F"/>
    <w:rsid w:val="00256571"/>
    <w:rsid w:val="0025657B"/>
    <w:rsid w:val="002565E9"/>
    <w:rsid w:val="00256D76"/>
    <w:rsid w:val="00256FFF"/>
    <w:rsid w:val="00257817"/>
    <w:rsid w:val="00257EFD"/>
    <w:rsid w:val="00260545"/>
    <w:rsid w:val="002606D7"/>
    <w:rsid w:val="00260788"/>
    <w:rsid w:val="00260F18"/>
    <w:rsid w:val="002617D9"/>
    <w:rsid w:val="00261B22"/>
    <w:rsid w:val="00262155"/>
    <w:rsid w:val="00262F12"/>
    <w:rsid w:val="002638F6"/>
    <w:rsid w:val="00263DD2"/>
    <w:rsid w:val="0026437B"/>
    <w:rsid w:val="00264C23"/>
    <w:rsid w:val="00264FFC"/>
    <w:rsid w:val="00265A15"/>
    <w:rsid w:val="00265FE1"/>
    <w:rsid w:val="0026635B"/>
    <w:rsid w:val="00266F23"/>
    <w:rsid w:val="00270183"/>
    <w:rsid w:val="002717A8"/>
    <w:rsid w:val="002718B8"/>
    <w:rsid w:val="00271B2B"/>
    <w:rsid w:val="00271BA8"/>
    <w:rsid w:val="00271C4F"/>
    <w:rsid w:val="00271E1A"/>
    <w:rsid w:val="00271EFA"/>
    <w:rsid w:val="00271F86"/>
    <w:rsid w:val="002722C1"/>
    <w:rsid w:val="002723DF"/>
    <w:rsid w:val="00272AAD"/>
    <w:rsid w:val="00272B82"/>
    <w:rsid w:val="00273B25"/>
    <w:rsid w:val="00273CCE"/>
    <w:rsid w:val="00274C0C"/>
    <w:rsid w:val="00275024"/>
    <w:rsid w:val="00275454"/>
    <w:rsid w:val="002755C2"/>
    <w:rsid w:val="00275AD8"/>
    <w:rsid w:val="00275F37"/>
    <w:rsid w:val="0027666C"/>
    <w:rsid w:val="002766C7"/>
    <w:rsid w:val="00276D39"/>
    <w:rsid w:val="00277676"/>
    <w:rsid w:val="00277DB9"/>
    <w:rsid w:val="0028029F"/>
    <w:rsid w:val="0028040D"/>
    <w:rsid w:val="00280736"/>
    <w:rsid w:val="00280748"/>
    <w:rsid w:val="00281009"/>
    <w:rsid w:val="00281208"/>
    <w:rsid w:val="00281E51"/>
    <w:rsid w:val="00282370"/>
    <w:rsid w:val="0028288E"/>
    <w:rsid w:val="00282FE7"/>
    <w:rsid w:val="0028370C"/>
    <w:rsid w:val="00283A03"/>
    <w:rsid w:val="00283D32"/>
    <w:rsid w:val="0028451E"/>
    <w:rsid w:val="0028465E"/>
    <w:rsid w:val="002847F9"/>
    <w:rsid w:val="00284955"/>
    <w:rsid w:val="0028520A"/>
    <w:rsid w:val="00285B5D"/>
    <w:rsid w:val="0028645A"/>
    <w:rsid w:val="00286A58"/>
    <w:rsid w:val="00287075"/>
    <w:rsid w:val="002874B0"/>
    <w:rsid w:val="00287BDB"/>
    <w:rsid w:val="00287FE1"/>
    <w:rsid w:val="00290718"/>
    <w:rsid w:val="00290CDB"/>
    <w:rsid w:val="00290FAC"/>
    <w:rsid w:val="002910A5"/>
    <w:rsid w:val="00292434"/>
    <w:rsid w:val="002924DF"/>
    <w:rsid w:val="0029265B"/>
    <w:rsid w:val="00292A21"/>
    <w:rsid w:val="00292A74"/>
    <w:rsid w:val="00292D23"/>
    <w:rsid w:val="002937C7"/>
    <w:rsid w:val="00293A67"/>
    <w:rsid w:val="00293C1C"/>
    <w:rsid w:val="00294C30"/>
    <w:rsid w:val="00294D68"/>
    <w:rsid w:val="00296001"/>
    <w:rsid w:val="00296263"/>
    <w:rsid w:val="00296926"/>
    <w:rsid w:val="002969C1"/>
    <w:rsid w:val="00297746"/>
    <w:rsid w:val="002977CD"/>
    <w:rsid w:val="00297A74"/>
    <w:rsid w:val="00297E75"/>
    <w:rsid w:val="00297E9D"/>
    <w:rsid w:val="002A00F2"/>
    <w:rsid w:val="002A093D"/>
    <w:rsid w:val="002A1130"/>
    <w:rsid w:val="002A12BA"/>
    <w:rsid w:val="002A17B0"/>
    <w:rsid w:val="002A1AC0"/>
    <w:rsid w:val="002A2899"/>
    <w:rsid w:val="002A3690"/>
    <w:rsid w:val="002A36A4"/>
    <w:rsid w:val="002A37A0"/>
    <w:rsid w:val="002A3860"/>
    <w:rsid w:val="002A3ED9"/>
    <w:rsid w:val="002A5098"/>
    <w:rsid w:val="002A50F1"/>
    <w:rsid w:val="002A5457"/>
    <w:rsid w:val="002A58BD"/>
    <w:rsid w:val="002A6173"/>
    <w:rsid w:val="002A6A03"/>
    <w:rsid w:val="002A6D9D"/>
    <w:rsid w:val="002A76B8"/>
    <w:rsid w:val="002A7F2F"/>
    <w:rsid w:val="002B099C"/>
    <w:rsid w:val="002B1410"/>
    <w:rsid w:val="002B1648"/>
    <w:rsid w:val="002B1C26"/>
    <w:rsid w:val="002B2677"/>
    <w:rsid w:val="002B2B6A"/>
    <w:rsid w:val="002B2CCA"/>
    <w:rsid w:val="002B30A3"/>
    <w:rsid w:val="002B30F4"/>
    <w:rsid w:val="002B39E1"/>
    <w:rsid w:val="002B3B82"/>
    <w:rsid w:val="002B3C1A"/>
    <w:rsid w:val="002B450A"/>
    <w:rsid w:val="002B528D"/>
    <w:rsid w:val="002B533E"/>
    <w:rsid w:val="002B539B"/>
    <w:rsid w:val="002B5F1F"/>
    <w:rsid w:val="002B624A"/>
    <w:rsid w:val="002B6A20"/>
    <w:rsid w:val="002B70B8"/>
    <w:rsid w:val="002B7D4C"/>
    <w:rsid w:val="002B7FCF"/>
    <w:rsid w:val="002C025E"/>
    <w:rsid w:val="002C0383"/>
    <w:rsid w:val="002C0483"/>
    <w:rsid w:val="002C109F"/>
    <w:rsid w:val="002C11C6"/>
    <w:rsid w:val="002C14A8"/>
    <w:rsid w:val="002C1AA3"/>
    <w:rsid w:val="002C1CF9"/>
    <w:rsid w:val="002C255B"/>
    <w:rsid w:val="002C2BC4"/>
    <w:rsid w:val="002C2EA3"/>
    <w:rsid w:val="002C36E4"/>
    <w:rsid w:val="002C377B"/>
    <w:rsid w:val="002C37FF"/>
    <w:rsid w:val="002C47B0"/>
    <w:rsid w:val="002C48C1"/>
    <w:rsid w:val="002C4B71"/>
    <w:rsid w:val="002C4DB3"/>
    <w:rsid w:val="002C524F"/>
    <w:rsid w:val="002C53D2"/>
    <w:rsid w:val="002C57F3"/>
    <w:rsid w:val="002C625A"/>
    <w:rsid w:val="002C6708"/>
    <w:rsid w:val="002C71C7"/>
    <w:rsid w:val="002C7AEB"/>
    <w:rsid w:val="002D07A0"/>
    <w:rsid w:val="002D0D42"/>
    <w:rsid w:val="002D1330"/>
    <w:rsid w:val="002D19D4"/>
    <w:rsid w:val="002D1AF8"/>
    <w:rsid w:val="002D237D"/>
    <w:rsid w:val="002D2574"/>
    <w:rsid w:val="002D2587"/>
    <w:rsid w:val="002D28AF"/>
    <w:rsid w:val="002D2B08"/>
    <w:rsid w:val="002D2B1B"/>
    <w:rsid w:val="002D2E64"/>
    <w:rsid w:val="002D337F"/>
    <w:rsid w:val="002D3D3C"/>
    <w:rsid w:val="002D3D6F"/>
    <w:rsid w:val="002D418E"/>
    <w:rsid w:val="002D4466"/>
    <w:rsid w:val="002D4852"/>
    <w:rsid w:val="002D4B4F"/>
    <w:rsid w:val="002D564E"/>
    <w:rsid w:val="002D59B5"/>
    <w:rsid w:val="002D642F"/>
    <w:rsid w:val="002D6595"/>
    <w:rsid w:val="002D6CF0"/>
    <w:rsid w:val="002D6D81"/>
    <w:rsid w:val="002E02F0"/>
    <w:rsid w:val="002E046F"/>
    <w:rsid w:val="002E0615"/>
    <w:rsid w:val="002E0816"/>
    <w:rsid w:val="002E166F"/>
    <w:rsid w:val="002E16EE"/>
    <w:rsid w:val="002E1C7C"/>
    <w:rsid w:val="002E22C9"/>
    <w:rsid w:val="002E270E"/>
    <w:rsid w:val="002E5378"/>
    <w:rsid w:val="002E5386"/>
    <w:rsid w:val="002E5973"/>
    <w:rsid w:val="002E611D"/>
    <w:rsid w:val="002E6575"/>
    <w:rsid w:val="002E682B"/>
    <w:rsid w:val="002E69DC"/>
    <w:rsid w:val="002E6DB6"/>
    <w:rsid w:val="002E7224"/>
    <w:rsid w:val="002E7295"/>
    <w:rsid w:val="002E777D"/>
    <w:rsid w:val="002E7CFC"/>
    <w:rsid w:val="002F037C"/>
    <w:rsid w:val="002F0A52"/>
    <w:rsid w:val="002F1AA7"/>
    <w:rsid w:val="002F2068"/>
    <w:rsid w:val="002F2227"/>
    <w:rsid w:val="002F22C2"/>
    <w:rsid w:val="002F24A4"/>
    <w:rsid w:val="002F25B9"/>
    <w:rsid w:val="002F364D"/>
    <w:rsid w:val="002F3988"/>
    <w:rsid w:val="002F3A0E"/>
    <w:rsid w:val="002F3CB6"/>
    <w:rsid w:val="002F4349"/>
    <w:rsid w:val="002F4713"/>
    <w:rsid w:val="002F4907"/>
    <w:rsid w:val="002F56AD"/>
    <w:rsid w:val="002F5A7D"/>
    <w:rsid w:val="002F5DD1"/>
    <w:rsid w:val="002F634E"/>
    <w:rsid w:val="002F663C"/>
    <w:rsid w:val="002F6AB8"/>
    <w:rsid w:val="002F6B64"/>
    <w:rsid w:val="002F6B9D"/>
    <w:rsid w:val="002F6C5F"/>
    <w:rsid w:val="002F799F"/>
    <w:rsid w:val="002F7D15"/>
    <w:rsid w:val="00300275"/>
    <w:rsid w:val="00300E5E"/>
    <w:rsid w:val="0030157D"/>
    <w:rsid w:val="0030175E"/>
    <w:rsid w:val="003019CD"/>
    <w:rsid w:val="00301E06"/>
    <w:rsid w:val="00301F94"/>
    <w:rsid w:val="00302250"/>
    <w:rsid w:val="00302555"/>
    <w:rsid w:val="003028DB"/>
    <w:rsid w:val="00302B4B"/>
    <w:rsid w:val="00302CE9"/>
    <w:rsid w:val="00303231"/>
    <w:rsid w:val="00303324"/>
    <w:rsid w:val="0030412D"/>
    <w:rsid w:val="00304222"/>
    <w:rsid w:val="00304F6A"/>
    <w:rsid w:val="0030542E"/>
    <w:rsid w:val="003060BB"/>
    <w:rsid w:val="00306167"/>
    <w:rsid w:val="003061AE"/>
    <w:rsid w:val="00306535"/>
    <w:rsid w:val="00306AD0"/>
    <w:rsid w:val="00306F85"/>
    <w:rsid w:val="00307F3E"/>
    <w:rsid w:val="003100AC"/>
    <w:rsid w:val="00310FC2"/>
    <w:rsid w:val="003113CE"/>
    <w:rsid w:val="00311CDC"/>
    <w:rsid w:val="003124CC"/>
    <w:rsid w:val="00312A18"/>
    <w:rsid w:val="00312BA8"/>
    <w:rsid w:val="00313F57"/>
    <w:rsid w:val="00314619"/>
    <w:rsid w:val="00315003"/>
    <w:rsid w:val="00315364"/>
    <w:rsid w:val="00315ABA"/>
    <w:rsid w:val="00315FDC"/>
    <w:rsid w:val="003161CA"/>
    <w:rsid w:val="00316CFF"/>
    <w:rsid w:val="00316D2C"/>
    <w:rsid w:val="00316EB6"/>
    <w:rsid w:val="00317551"/>
    <w:rsid w:val="00317AD3"/>
    <w:rsid w:val="003206B1"/>
    <w:rsid w:val="00320EFF"/>
    <w:rsid w:val="00320F69"/>
    <w:rsid w:val="00321104"/>
    <w:rsid w:val="00321639"/>
    <w:rsid w:val="0032165B"/>
    <w:rsid w:val="00321A0B"/>
    <w:rsid w:val="00321DA7"/>
    <w:rsid w:val="00322210"/>
    <w:rsid w:val="00322922"/>
    <w:rsid w:val="003229E9"/>
    <w:rsid w:val="00322ABC"/>
    <w:rsid w:val="00322C34"/>
    <w:rsid w:val="00323618"/>
    <w:rsid w:val="00323721"/>
    <w:rsid w:val="00324634"/>
    <w:rsid w:val="003256F1"/>
    <w:rsid w:val="00325828"/>
    <w:rsid w:val="00325D30"/>
    <w:rsid w:val="00325E62"/>
    <w:rsid w:val="003261D8"/>
    <w:rsid w:val="00326758"/>
    <w:rsid w:val="00326775"/>
    <w:rsid w:val="00327393"/>
    <w:rsid w:val="00327B82"/>
    <w:rsid w:val="0033003C"/>
    <w:rsid w:val="003305B0"/>
    <w:rsid w:val="00330D9D"/>
    <w:rsid w:val="00331184"/>
    <w:rsid w:val="00332AD9"/>
    <w:rsid w:val="00332CBA"/>
    <w:rsid w:val="00332EE9"/>
    <w:rsid w:val="00333D55"/>
    <w:rsid w:val="00333EAD"/>
    <w:rsid w:val="00333EDB"/>
    <w:rsid w:val="0033425D"/>
    <w:rsid w:val="00334710"/>
    <w:rsid w:val="00334B98"/>
    <w:rsid w:val="00334D7B"/>
    <w:rsid w:val="003352F2"/>
    <w:rsid w:val="00335B16"/>
    <w:rsid w:val="00335B5F"/>
    <w:rsid w:val="00335DBB"/>
    <w:rsid w:val="003363E2"/>
    <w:rsid w:val="00336487"/>
    <w:rsid w:val="003365FF"/>
    <w:rsid w:val="003366CD"/>
    <w:rsid w:val="00337224"/>
    <w:rsid w:val="00337382"/>
    <w:rsid w:val="0033784C"/>
    <w:rsid w:val="00337B65"/>
    <w:rsid w:val="00340105"/>
    <w:rsid w:val="003401A5"/>
    <w:rsid w:val="003402E5"/>
    <w:rsid w:val="003404C7"/>
    <w:rsid w:val="00340576"/>
    <w:rsid w:val="00340AE8"/>
    <w:rsid w:val="00340F47"/>
    <w:rsid w:val="003410E3"/>
    <w:rsid w:val="0034115F"/>
    <w:rsid w:val="00341795"/>
    <w:rsid w:val="00341AA7"/>
    <w:rsid w:val="00342306"/>
    <w:rsid w:val="0034301E"/>
    <w:rsid w:val="0034441F"/>
    <w:rsid w:val="00344AEA"/>
    <w:rsid w:val="00345BD8"/>
    <w:rsid w:val="00345FF6"/>
    <w:rsid w:val="00346223"/>
    <w:rsid w:val="003465E8"/>
    <w:rsid w:val="003468B0"/>
    <w:rsid w:val="00347006"/>
    <w:rsid w:val="00347285"/>
    <w:rsid w:val="003473B2"/>
    <w:rsid w:val="00350236"/>
    <w:rsid w:val="003504EC"/>
    <w:rsid w:val="00350872"/>
    <w:rsid w:val="00350D22"/>
    <w:rsid w:val="00351037"/>
    <w:rsid w:val="0035122B"/>
    <w:rsid w:val="0035127D"/>
    <w:rsid w:val="003517BE"/>
    <w:rsid w:val="00351AA2"/>
    <w:rsid w:val="00351F8F"/>
    <w:rsid w:val="003524FC"/>
    <w:rsid w:val="003526EB"/>
    <w:rsid w:val="00353703"/>
    <w:rsid w:val="00354E76"/>
    <w:rsid w:val="00354F19"/>
    <w:rsid w:val="00355495"/>
    <w:rsid w:val="003558B3"/>
    <w:rsid w:val="00355BFC"/>
    <w:rsid w:val="00355DB0"/>
    <w:rsid w:val="00356637"/>
    <w:rsid w:val="0035691D"/>
    <w:rsid w:val="00356A04"/>
    <w:rsid w:val="00356CEE"/>
    <w:rsid w:val="00357270"/>
    <w:rsid w:val="0035788A"/>
    <w:rsid w:val="00357F9F"/>
    <w:rsid w:val="00360061"/>
    <w:rsid w:val="0036030E"/>
    <w:rsid w:val="0036073C"/>
    <w:rsid w:val="00360E8D"/>
    <w:rsid w:val="0036124C"/>
    <w:rsid w:val="003613D4"/>
    <w:rsid w:val="0036144B"/>
    <w:rsid w:val="00361871"/>
    <w:rsid w:val="0036240D"/>
    <w:rsid w:val="00362EA4"/>
    <w:rsid w:val="00363486"/>
    <w:rsid w:val="00364026"/>
    <w:rsid w:val="0036442E"/>
    <w:rsid w:val="00364473"/>
    <w:rsid w:val="00364689"/>
    <w:rsid w:val="00364CA4"/>
    <w:rsid w:val="003654B9"/>
    <w:rsid w:val="00365545"/>
    <w:rsid w:val="00365932"/>
    <w:rsid w:val="00365D03"/>
    <w:rsid w:val="00365E63"/>
    <w:rsid w:val="003660E3"/>
    <w:rsid w:val="00366108"/>
    <w:rsid w:val="00366328"/>
    <w:rsid w:val="0036670E"/>
    <w:rsid w:val="00366D5D"/>
    <w:rsid w:val="003675C3"/>
    <w:rsid w:val="00367626"/>
    <w:rsid w:val="003679CC"/>
    <w:rsid w:val="00367E11"/>
    <w:rsid w:val="00370132"/>
    <w:rsid w:val="00370429"/>
    <w:rsid w:val="003708A6"/>
    <w:rsid w:val="00370D50"/>
    <w:rsid w:val="0037119F"/>
    <w:rsid w:val="003715A1"/>
    <w:rsid w:val="00371662"/>
    <w:rsid w:val="00371927"/>
    <w:rsid w:val="00371F14"/>
    <w:rsid w:val="00372C78"/>
    <w:rsid w:val="00372D04"/>
    <w:rsid w:val="00372E4A"/>
    <w:rsid w:val="00373456"/>
    <w:rsid w:val="00373486"/>
    <w:rsid w:val="00373C18"/>
    <w:rsid w:val="00373C6B"/>
    <w:rsid w:val="00373D63"/>
    <w:rsid w:val="00373ECB"/>
    <w:rsid w:val="00374F74"/>
    <w:rsid w:val="00376396"/>
    <w:rsid w:val="003768E1"/>
    <w:rsid w:val="00376B88"/>
    <w:rsid w:val="0037717C"/>
    <w:rsid w:val="0037751C"/>
    <w:rsid w:val="00377D0F"/>
    <w:rsid w:val="0038018C"/>
    <w:rsid w:val="0038041A"/>
    <w:rsid w:val="003805C5"/>
    <w:rsid w:val="0038102A"/>
    <w:rsid w:val="00381388"/>
    <w:rsid w:val="003819C1"/>
    <w:rsid w:val="00381C48"/>
    <w:rsid w:val="00381DFB"/>
    <w:rsid w:val="003821B8"/>
    <w:rsid w:val="003824BC"/>
    <w:rsid w:val="00382B82"/>
    <w:rsid w:val="00382FD2"/>
    <w:rsid w:val="00383455"/>
    <w:rsid w:val="00383467"/>
    <w:rsid w:val="00383912"/>
    <w:rsid w:val="00383AE6"/>
    <w:rsid w:val="00383D9A"/>
    <w:rsid w:val="00383DCE"/>
    <w:rsid w:val="0038403D"/>
    <w:rsid w:val="00384053"/>
    <w:rsid w:val="00384391"/>
    <w:rsid w:val="003843F3"/>
    <w:rsid w:val="00384596"/>
    <w:rsid w:val="00384F3B"/>
    <w:rsid w:val="00385396"/>
    <w:rsid w:val="00386284"/>
    <w:rsid w:val="0038701B"/>
    <w:rsid w:val="00387170"/>
    <w:rsid w:val="003871EA"/>
    <w:rsid w:val="00387A9E"/>
    <w:rsid w:val="00387B97"/>
    <w:rsid w:val="00387D32"/>
    <w:rsid w:val="00387DF5"/>
    <w:rsid w:val="003903E9"/>
    <w:rsid w:val="00390751"/>
    <w:rsid w:val="00391CDA"/>
    <w:rsid w:val="003920DA"/>
    <w:rsid w:val="00392460"/>
    <w:rsid w:val="003927C2"/>
    <w:rsid w:val="003929DA"/>
    <w:rsid w:val="0039320F"/>
    <w:rsid w:val="00393388"/>
    <w:rsid w:val="003934FC"/>
    <w:rsid w:val="00394BC0"/>
    <w:rsid w:val="00395538"/>
    <w:rsid w:val="00395567"/>
    <w:rsid w:val="00395720"/>
    <w:rsid w:val="00395C75"/>
    <w:rsid w:val="0039738B"/>
    <w:rsid w:val="00397ACB"/>
    <w:rsid w:val="003A01D8"/>
    <w:rsid w:val="003A02B8"/>
    <w:rsid w:val="003A04BB"/>
    <w:rsid w:val="003A0C00"/>
    <w:rsid w:val="003A0C28"/>
    <w:rsid w:val="003A0F0E"/>
    <w:rsid w:val="003A1413"/>
    <w:rsid w:val="003A2227"/>
    <w:rsid w:val="003A2E70"/>
    <w:rsid w:val="003A36D2"/>
    <w:rsid w:val="003A3C6A"/>
    <w:rsid w:val="003A4309"/>
    <w:rsid w:val="003A4AEA"/>
    <w:rsid w:val="003A4C00"/>
    <w:rsid w:val="003A58D4"/>
    <w:rsid w:val="003A5BB8"/>
    <w:rsid w:val="003A5FC8"/>
    <w:rsid w:val="003A6090"/>
    <w:rsid w:val="003A6319"/>
    <w:rsid w:val="003A6485"/>
    <w:rsid w:val="003A6BAE"/>
    <w:rsid w:val="003A6FCA"/>
    <w:rsid w:val="003A723D"/>
    <w:rsid w:val="003A72CA"/>
    <w:rsid w:val="003A750F"/>
    <w:rsid w:val="003B0095"/>
    <w:rsid w:val="003B07E2"/>
    <w:rsid w:val="003B0891"/>
    <w:rsid w:val="003B1611"/>
    <w:rsid w:val="003B1DA8"/>
    <w:rsid w:val="003B1E80"/>
    <w:rsid w:val="003B1E8B"/>
    <w:rsid w:val="003B2248"/>
    <w:rsid w:val="003B276C"/>
    <w:rsid w:val="003B2AB7"/>
    <w:rsid w:val="003B2B4E"/>
    <w:rsid w:val="003B2CFD"/>
    <w:rsid w:val="003B3E1B"/>
    <w:rsid w:val="003B3E2C"/>
    <w:rsid w:val="003B465E"/>
    <w:rsid w:val="003B4B5B"/>
    <w:rsid w:val="003B52B3"/>
    <w:rsid w:val="003B564A"/>
    <w:rsid w:val="003B64B9"/>
    <w:rsid w:val="003B66CF"/>
    <w:rsid w:val="003B6861"/>
    <w:rsid w:val="003B6F14"/>
    <w:rsid w:val="003B7401"/>
    <w:rsid w:val="003B77BF"/>
    <w:rsid w:val="003B79AA"/>
    <w:rsid w:val="003C02D7"/>
    <w:rsid w:val="003C0D4E"/>
    <w:rsid w:val="003C119B"/>
    <w:rsid w:val="003C151A"/>
    <w:rsid w:val="003C17C5"/>
    <w:rsid w:val="003C3207"/>
    <w:rsid w:val="003C322E"/>
    <w:rsid w:val="003C333C"/>
    <w:rsid w:val="003C416C"/>
    <w:rsid w:val="003C465A"/>
    <w:rsid w:val="003C5072"/>
    <w:rsid w:val="003C5647"/>
    <w:rsid w:val="003C5724"/>
    <w:rsid w:val="003C5BF7"/>
    <w:rsid w:val="003C689F"/>
    <w:rsid w:val="003C699B"/>
    <w:rsid w:val="003C6E91"/>
    <w:rsid w:val="003C7154"/>
    <w:rsid w:val="003C75CE"/>
    <w:rsid w:val="003C791D"/>
    <w:rsid w:val="003C7DAF"/>
    <w:rsid w:val="003C7E55"/>
    <w:rsid w:val="003C7F74"/>
    <w:rsid w:val="003D1501"/>
    <w:rsid w:val="003D1DAB"/>
    <w:rsid w:val="003D1DEB"/>
    <w:rsid w:val="003D20BF"/>
    <w:rsid w:val="003D236D"/>
    <w:rsid w:val="003D2D73"/>
    <w:rsid w:val="003D2E3F"/>
    <w:rsid w:val="003D35FF"/>
    <w:rsid w:val="003D3676"/>
    <w:rsid w:val="003D38BA"/>
    <w:rsid w:val="003D3AEF"/>
    <w:rsid w:val="003D3EA5"/>
    <w:rsid w:val="003D40FC"/>
    <w:rsid w:val="003D412D"/>
    <w:rsid w:val="003D456A"/>
    <w:rsid w:val="003D45BD"/>
    <w:rsid w:val="003D4622"/>
    <w:rsid w:val="003D493B"/>
    <w:rsid w:val="003D4BCE"/>
    <w:rsid w:val="003D4D41"/>
    <w:rsid w:val="003D53D1"/>
    <w:rsid w:val="003D564E"/>
    <w:rsid w:val="003D595A"/>
    <w:rsid w:val="003D5B51"/>
    <w:rsid w:val="003D5F0B"/>
    <w:rsid w:val="003D612A"/>
    <w:rsid w:val="003D61AA"/>
    <w:rsid w:val="003D61FF"/>
    <w:rsid w:val="003D6238"/>
    <w:rsid w:val="003D6DE2"/>
    <w:rsid w:val="003D70DD"/>
    <w:rsid w:val="003D7407"/>
    <w:rsid w:val="003D79E4"/>
    <w:rsid w:val="003D7E36"/>
    <w:rsid w:val="003E037E"/>
    <w:rsid w:val="003E0FD1"/>
    <w:rsid w:val="003E1450"/>
    <w:rsid w:val="003E1DAA"/>
    <w:rsid w:val="003E20E5"/>
    <w:rsid w:val="003E298D"/>
    <w:rsid w:val="003E2C43"/>
    <w:rsid w:val="003E351E"/>
    <w:rsid w:val="003E36C6"/>
    <w:rsid w:val="003E416E"/>
    <w:rsid w:val="003E4347"/>
    <w:rsid w:val="003E4509"/>
    <w:rsid w:val="003E4B7A"/>
    <w:rsid w:val="003E512D"/>
    <w:rsid w:val="003E635A"/>
    <w:rsid w:val="003E64C7"/>
    <w:rsid w:val="003E6939"/>
    <w:rsid w:val="003E6A8F"/>
    <w:rsid w:val="003E6AE5"/>
    <w:rsid w:val="003E7946"/>
    <w:rsid w:val="003E7BFB"/>
    <w:rsid w:val="003F05B9"/>
    <w:rsid w:val="003F0AAD"/>
    <w:rsid w:val="003F0B4E"/>
    <w:rsid w:val="003F0D61"/>
    <w:rsid w:val="003F0EF9"/>
    <w:rsid w:val="003F110A"/>
    <w:rsid w:val="003F128C"/>
    <w:rsid w:val="003F1352"/>
    <w:rsid w:val="003F16AC"/>
    <w:rsid w:val="003F203B"/>
    <w:rsid w:val="003F29F6"/>
    <w:rsid w:val="003F2D89"/>
    <w:rsid w:val="003F3B08"/>
    <w:rsid w:val="003F3B45"/>
    <w:rsid w:val="003F3CDA"/>
    <w:rsid w:val="003F3D37"/>
    <w:rsid w:val="003F3DE8"/>
    <w:rsid w:val="003F3DF2"/>
    <w:rsid w:val="003F4326"/>
    <w:rsid w:val="003F468C"/>
    <w:rsid w:val="003F46ED"/>
    <w:rsid w:val="003F57DD"/>
    <w:rsid w:val="003F58EA"/>
    <w:rsid w:val="003F62EF"/>
    <w:rsid w:val="003F68D8"/>
    <w:rsid w:val="003F6B31"/>
    <w:rsid w:val="003F74E8"/>
    <w:rsid w:val="003F78B6"/>
    <w:rsid w:val="003F7CF1"/>
    <w:rsid w:val="004000DB"/>
    <w:rsid w:val="00400269"/>
    <w:rsid w:val="00400558"/>
    <w:rsid w:val="004006F1"/>
    <w:rsid w:val="00400D5C"/>
    <w:rsid w:val="00401052"/>
    <w:rsid w:val="004012AB"/>
    <w:rsid w:val="00401795"/>
    <w:rsid w:val="00401A66"/>
    <w:rsid w:val="00401FBC"/>
    <w:rsid w:val="0040283B"/>
    <w:rsid w:val="00402C13"/>
    <w:rsid w:val="00403373"/>
    <w:rsid w:val="00404017"/>
    <w:rsid w:val="0040444D"/>
    <w:rsid w:val="004048F5"/>
    <w:rsid w:val="00404992"/>
    <w:rsid w:val="00404993"/>
    <w:rsid w:val="00404B01"/>
    <w:rsid w:val="00404D72"/>
    <w:rsid w:val="00405548"/>
    <w:rsid w:val="00405863"/>
    <w:rsid w:val="00405B9D"/>
    <w:rsid w:val="00405BDE"/>
    <w:rsid w:val="00405DDA"/>
    <w:rsid w:val="004060A4"/>
    <w:rsid w:val="004066E9"/>
    <w:rsid w:val="004069E5"/>
    <w:rsid w:val="00406A8E"/>
    <w:rsid w:val="00406ADA"/>
    <w:rsid w:val="00406E9B"/>
    <w:rsid w:val="00406F21"/>
    <w:rsid w:val="00407968"/>
    <w:rsid w:val="00407B26"/>
    <w:rsid w:val="004102B8"/>
    <w:rsid w:val="00410C8A"/>
    <w:rsid w:val="004118AA"/>
    <w:rsid w:val="00411982"/>
    <w:rsid w:val="00411CBE"/>
    <w:rsid w:val="00411FB3"/>
    <w:rsid w:val="00412026"/>
    <w:rsid w:val="004122A9"/>
    <w:rsid w:val="004125E2"/>
    <w:rsid w:val="0041374C"/>
    <w:rsid w:val="004143BB"/>
    <w:rsid w:val="0041472B"/>
    <w:rsid w:val="00414787"/>
    <w:rsid w:val="004147FE"/>
    <w:rsid w:val="004148B3"/>
    <w:rsid w:val="00414DC9"/>
    <w:rsid w:val="0041525A"/>
    <w:rsid w:val="0041563C"/>
    <w:rsid w:val="004156D5"/>
    <w:rsid w:val="00415CFE"/>
    <w:rsid w:val="00415D24"/>
    <w:rsid w:val="00416B7C"/>
    <w:rsid w:val="004200F7"/>
    <w:rsid w:val="004209BA"/>
    <w:rsid w:val="00420D64"/>
    <w:rsid w:val="00421E9B"/>
    <w:rsid w:val="00423B73"/>
    <w:rsid w:val="00423F90"/>
    <w:rsid w:val="00424224"/>
    <w:rsid w:val="0042450C"/>
    <w:rsid w:val="004247D8"/>
    <w:rsid w:val="00425D86"/>
    <w:rsid w:val="00426594"/>
    <w:rsid w:val="00426601"/>
    <w:rsid w:val="004267AA"/>
    <w:rsid w:val="00426A26"/>
    <w:rsid w:val="004272B7"/>
    <w:rsid w:val="00427302"/>
    <w:rsid w:val="004275D5"/>
    <w:rsid w:val="004279CE"/>
    <w:rsid w:val="0043008A"/>
    <w:rsid w:val="00430371"/>
    <w:rsid w:val="004303D8"/>
    <w:rsid w:val="004303F0"/>
    <w:rsid w:val="00430670"/>
    <w:rsid w:val="00431643"/>
    <w:rsid w:val="00432158"/>
    <w:rsid w:val="00432A5B"/>
    <w:rsid w:val="00432AF0"/>
    <w:rsid w:val="00432C9F"/>
    <w:rsid w:val="00432E99"/>
    <w:rsid w:val="0043300B"/>
    <w:rsid w:val="004332A9"/>
    <w:rsid w:val="004332F1"/>
    <w:rsid w:val="0043362A"/>
    <w:rsid w:val="004337ED"/>
    <w:rsid w:val="00433C50"/>
    <w:rsid w:val="004346BC"/>
    <w:rsid w:val="0043480E"/>
    <w:rsid w:val="00434EE1"/>
    <w:rsid w:val="00434F00"/>
    <w:rsid w:val="004356C4"/>
    <w:rsid w:val="00435855"/>
    <w:rsid w:val="00435926"/>
    <w:rsid w:val="00435DAD"/>
    <w:rsid w:val="00435FD0"/>
    <w:rsid w:val="00436055"/>
    <w:rsid w:val="00436827"/>
    <w:rsid w:val="00436D7E"/>
    <w:rsid w:val="0043749D"/>
    <w:rsid w:val="004375AE"/>
    <w:rsid w:val="0043784B"/>
    <w:rsid w:val="004400F8"/>
    <w:rsid w:val="00441067"/>
    <w:rsid w:val="004413C3"/>
    <w:rsid w:val="00441465"/>
    <w:rsid w:val="00441C9F"/>
    <w:rsid w:val="004422ED"/>
    <w:rsid w:val="0044236B"/>
    <w:rsid w:val="00442D7F"/>
    <w:rsid w:val="00444111"/>
    <w:rsid w:val="00444B1B"/>
    <w:rsid w:val="00444C4B"/>
    <w:rsid w:val="00444F5F"/>
    <w:rsid w:val="004454B1"/>
    <w:rsid w:val="00445CE3"/>
    <w:rsid w:val="004466D8"/>
    <w:rsid w:val="00446B15"/>
    <w:rsid w:val="00447040"/>
    <w:rsid w:val="0044721B"/>
    <w:rsid w:val="00447C59"/>
    <w:rsid w:val="004506DB"/>
    <w:rsid w:val="00450ECB"/>
    <w:rsid w:val="00451807"/>
    <w:rsid w:val="004524E6"/>
    <w:rsid w:val="00452CE3"/>
    <w:rsid w:val="00452EF5"/>
    <w:rsid w:val="0045337F"/>
    <w:rsid w:val="004538B5"/>
    <w:rsid w:val="004539D0"/>
    <w:rsid w:val="00453BE9"/>
    <w:rsid w:val="00453D74"/>
    <w:rsid w:val="00453D9D"/>
    <w:rsid w:val="0045456A"/>
    <w:rsid w:val="004546A6"/>
    <w:rsid w:val="00454969"/>
    <w:rsid w:val="004549B8"/>
    <w:rsid w:val="00455830"/>
    <w:rsid w:val="00455ABD"/>
    <w:rsid w:val="004561A0"/>
    <w:rsid w:val="00456249"/>
    <w:rsid w:val="004567E1"/>
    <w:rsid w:val="00456D5C"/>
    <w:rsid w:val="00456E5F"/>
    <w:rsid w:val="00456EDF"/>
    <w:rsid w:val="00456FE5"/>
    <w:rsid w:val="004573A0"/>
    <w:rsid w:val="00457659"/>
    <w:rsid w:val="004577CB"/>
    <w:rsid w:val="00457D95"/>
    <w:rsid w:val="00457F95"/>
    <w:rsid w:val="00460B44"/>
    <w:rsid w:val="00460EB0"/>
    <w:rsid w:val="00461065"/>
    <w:rsid w:val="00461678"/>
    <w:rsid w:val="00461B29"/>
    <w:rsid w:val="00463E42"/>
    <w:rsid w:val="004640BC"/>
    <w:rsid w:val="00464563"/>
    <w:rsid w:val="004655A4"/>
    <w:rsid w:val="00465961"/>
    <w:rsid w:val="00465D07"/>
    <w:rsid w:val="00465D8C"/>
    <w:rsid w:val="00465D9D"/>
    <w:rsid w:val="0046675E"/>
    <w:rsid w:val="00466987"/>
    <w:rsid w:val="00466A2D"/>
    <w:rsid w:val="00466E11"/>
    <w:rsid w:val="00467B77"/>
    <w:rsid w:val="004701A4"/>
    <w:rsid w:val="00471CD6"/>
    <w:rsid w:val="00471D08"/>
    <w:rsid w:val="00471E93"/>
    <w:rsid w:val="00472121"/>
    <w:rsid w:val="0047223C"/>
    <w:rsid w:val="00472719"/>
    <w:rsid w:val="0047290D"/>
    <w:rsid w:val="00472B52"/>
    <w:rsid w:val="004731F7"/>
    <w:rsid w:val="0047341D"/>
    <w:rsid w:val="004735D8"/>
    <w:rsid w:val="004739EB"/>
    <w:rsid w:val="00473F27"/>
    <w:rsid w:val="00474068"/>
    <w:rsid w:val="00474486"/>
    <w:rsid w:val="00474755"/>
    <w:rsid w:val="004747EC"/>
    <w:rsid w:val="00474FE9"/>
    <w:rsid w:val="00475AA1"/>
    <w:rsid w:val="00476B29"/>
    <w:rsid w:val="0047740D"/>
    <w:rsid w:val="004774E2"/>
    <w:rsid w:val="00477ED9"/>
    <w:rsid w:val="00481216"/>
    <w:rsid w:val="00481E02"/>
    <w:rsid w:val="00481FCD"/>
    <w:rsid w:val="00481FE1"/>
    <w:rsid w:val="00482865"/>
    <w:rsid w:val="00482B8F"/>
    <w:rsid w:val="00482C35"/>
    <w:rsid w:val="00482CC6"/>
    <w:rsid w:val="00482FEA"/>
    <w:rsid w:val="00483250"/>
    <w:rsid w:val="00483679"/>
    <w:rsid w:val="00483859"/>
    <w:rsid w:val="00483B70"/>
    <w:rsid w:val="00484160"/>
    <w:rsid w:val="004846C8"/>
    <w:rsid w:val="004847C3"/>
    <w:rsid w:val="00484D25"/>
    <w:rsid w:val="00486040"/>
    <w:rsid w:val="00486195"/>
    <w:rsid w:val="004870F2"/>
    <w:rsid w:val="00487467"/>
    <w:rsid w:val="00487E25"/>
    <w:rsid w:val="00487E54"/>
    <w:rsid w:val="00487EC7"/>
    <w:rsid w:val="00490B36"/>
    <w:rsid w:val="00491124"/>
    <w:rsid w:val="004912B4"/>
    <w:rsid w:val="00491381"/>
    <w:rsid w:val="004915D4"/>
    <w:rsid w:val="00491960"/>
    <w:rsid w:val="0049212D"/>
    <w:rsid w:val="00492485"/>
    <w:rsid w:val="00492687"/>
    <w:rsid w:val="00492A18"/>
    <w:rsid w:val="00492DF5"/>
    <w:rsid w:val="00492FBD"/>
    <w:rsid w:val="0049382A"/>
    <w:rsid w:val="00493989"/>
    <w:rsid w:val="004939E1"/>
    <w:rsid w:val="004939EB"/>
    <w:rsid w:val="00493AD8"/>
    <w:rsid w:val="00494009"/>
    <w:rsid w:val="00494120"/>
    <w:rsid w:val="0049448C"/>
    <w:rsid w:val="00494726"/>
    <w:rsid w:val="00495087"/>
    <w:rsid w:val="00495161"/>
    <w:rsid w:val="00495D5B"/>
    <w:rsid w:val="00496B71"/>
    <w:rsid w:val="00496CE0"/>
    <w:rsid w:val="00497285"/>
    <w:rsid w:val="004972E8"/>
    <w:rsid w:val="0049779D"/>
    <w:rsid w:val="004A01E4"/>
    <w:rsid w:val="004A0C9C"/>
    <w:rsid w:val="004A1118"/>
    <w:rsid w:val="004A1777"/>
    <w:rsid w:val="004A2251"/>
    <w:rsid w:val="004A242C"/>
    <w:rsid w:val="004A2641"/>
    <w:rsid w:val="004A2CD1"/>
    <w:rsid w:val="004A2D44"/>
    <w:rsid w:val="004A2DA4"/>
    <w:rsid w:val="004A48D9"/>
    <w:rsid w:val="004A4B80"/>
    <w:rsid w:val="004A4E9E"/>
    <w:rsid w:val="004A4F1D"/>
    <w:rsid w:val="004A5E58"/>
    <w:rsid w:val="004A64C2"/>
    <w:rsid w:val="004A65C3"/>
    <w:rsid w:val="004A6C8D"/>
    <w:rsid w:val="004A792C"/>
    <w:rsid w:val="004A79F1"/>
    <w:rsid w:val="004A7F05"/>
    <w:rsid w:val="004B04F4"/>
    <w:rsid w:val="004B0638"/>
    <w:rsid w:val="004B070C"/>
    <w:rsid w:val="004B199B"/>
    <w:rsid w:val="004B1BD3"/>
    <w:rsid w:val="004B1CFA"/>
    <w:rsid w:val="004B2361"/>
    <w:rsid w:val="004B2437"/>
    <w:rsid w:val="004B2E1A"/>
    <w:rsid w:val="004B2F18"/>
    <w:rsid w:val="004B4035"/>
    <w:rsid w:val="004B4090"/>
    <w:rsid w:val="004B4133"/>
    <w:rsid w:val="004B4988"/>
    <w:rsid w:val="004B4D72"/>
    <w:rsid w:val="004B4F66"/>
    <w:rsid w:val="004B4FBD"/>
    <w:rsid w:val="004B54EB"/>
    <w:rsid w:val="004B571C"/>
    <w:rsid w:val="004B6329"/>
    <w:rsid w:val="004B658B"/>
    <w:rsid w:val="004B6838"/>
    <w:rsid w:val="004B6857"/>
    <w:rsid w:val="004B70A9"/>
    <w:rsid w:val="004B70B9"/>
    <w:rsid w:val="004B71D8"/>
    <w:rsid w:val="004B729F"/>
    <w:rsid w:val="004B7370"/>
    <w:rsid w:val="004B796D"/>
    <w:rsid w:val="004B7C4E"/>
    <w:rsid w:val="004B7D71"/>
    <w:rsid w:val="004B7E69"/>
    <w:rsid w:val="004C06DA"/>
    <w:rsid w:val="004C0969"/>
    <w:rsid w:val="004C1190"/>
    <w:rsid w:val="004C163E"/>
    <w:rsid w:val="004C1CAB"/>
    <w:rsid w:val="004C1D9A"/>
    <w:rsid w:val="004C262D"/>
    <w:rsid w:val="004C28D1"/>
    <w:rsid w:val="004C29AB"/>
    <w:rsid w:val="004C3363"/>
    <w:rsid w:val="004C33BE"/>
    <w:rsid w:val="004C39C8"/>
    <w:rsid w:val="004C3B3B"/>
    <w:rsid w:val="004C3C44"/>
    <w:rsid w:val="004C3EC3"/>
    <w:rsid w:val="004C505C"/>
    <w:rsid w:val="004C5725"/>
    <w:rsid w:val="004C5EF9"/>
    <w:rsid w:val="004C615C"/>
    <w:rsid w:val="004C66BD"/>
    <w:rsid w:val="004C68BD"/>
    <w:rsid w:val="004C6946"/>
    <w:rsid w:val="004D0082"/>
    <w:rsid w:val="004D00A9"/>
    <w:rsid w:val="004D020E"/>
    <w:rsid w:val="004D0B45"/>
    <w:rsid w:val="004D102F"/>
    <w:rsid w:val="004D17E1"/>
    <w:rsid w:val="004D2568"/>
    <w:rsid w:val="004D2856"/>
    <w:rsid w:val="004D29D3"/>
    <w:rsid w:val="004D2A09"/>
    <w:rsid w:val="004D2B53"/>
    <w:rsid w:val="004D31A3"/>
    <w:rsid w:val="004D324F"/>
    <w:rsid w:val="004D355B"/>
    <w:rsid w:val="004D35C5"/>
    <w:rsid w:val="004D36E6"/>
    <w:rsid w:val="004D3A0F"/>
    <w:rsid w:val="004D3F44"/>
    <w:rsid w:val="004D43AF"/>
    <w:rsid w:val="004D4586"/>
    <w:rsid w:val="004D4F7F"/>
    <w:rsid w:val="004D54AC"/>
    <w:rsid w:val="004D5592"/>
    <w:rsid w:val="004D5A5E"/>
    <w:rsid w:val="004D5E97"/>
    <w:rsid w:val="004D64BA"/>
    <w:rsid w:val="004D67BB"/>
    <w:rsid w:val="004D6D6F"/>
    <w:rsid w:val="004D70FD"/>
    <w:rsid w:val="004D7406"/>
    <w:rsid w:val="004D7837"/>
    <w:rsid w:val="004D789A"/>
    <w:rsid w:val="004D7C40"/>
    <w:rsid w:val="004E054B"/>
    <w:rsid w:val="004E05F0"/>
    <w:rsid w:val="004E0607"/>
    <w:rsid w:val="004E08AD"/>
    <w:rsid w:val="004E0FE4"/>
    <w:rsid w:val="004E1243"/>
    <w:rsid w:val="004E28EB"/>
    <w:rsid w:val="004E29BC"/>
    <w:rsid w:val="004E31DD"/>
    <w:rsid w:val="004E333A"/>
    <w:rsid w:val="004E3638"/>
    <w:rsid w:val="004E38F8"/>
    <w:rsid w:val="004E4A7A"/>
    <w:rsid w:val="004E4D95"/>
    <w:rsid w:val="004E5106"/>
    <w:rsid w:val="004E56F5"/>
    <w:rsid w:val="004E6600"/>
    <w:rsid w:val="004E6865"/>
    <w:rsid w:val="004E6C69"/>
    <w:rsid w:val="004E756E"/>
    <w:rsid w:val="004F0022"/>
    <w:rsid w:val="004F09A6"/>
    <w:rsid w:val="004F0C15"/>
    <w:rsid w:val="004F0D19"/>
    <w:rsid w:val="004F1186"/>
    <w:rsid w:val="004F13B2"/>
    <w:rsid w:val="004F1720"/>
    <w:rsid w:val="004F1BBB"/>
    <w:rsid w:val="004F1C5D"/>
    <w:rsid w:val="004F23C2"/>
    <w:rsid w:val="004F29E9"/>
    <w:rsid w:val="004F2C14"/>
    <w:rsid w:val="004F366B"/>
    <w:rsid w:val="004F3E14"/>
    <w:rsid w:val="004F4A2C"/>
    <w:rsid w:val="004F4CF8"/>
    <w:rsid w:val="004F5101"/>
    <w:rsid w:val="004F5812"/>
    <w:rsid w:val="004F59B1"/>
    <w:rsid w:val="004F6371"/>
    <w:rsid w:val="004F67A2"/>
    <w:rsid w:val="004F684E"/>
    <w:rsid w:val="004F7A1E"/>
    <w:rsid w:val="004F7E48"/>
    <w:rsid w:val="005006ED"/>
    <w:rsid w:val="00500940"/>
    <w:rsid w:val="0050167C"/>
    <w:rsid w:val="00501B34"/>
    <w:rsid w:val="00501B42"/>
    <w:rsid w:val="00501E60"/>
    <w:rsid w:val="00502F6B"/>
    <w:rsid w:val="005032BA"/>
    <w:rsid w:val="005036E8"/>
    <w:rsid w:val="005037C2"/>
    <w:rsid w:val="00503ACE"/>
    <w:rsid w:val="005040D9"/>
    <w:rsid w:val="005045AF"/>
    <w:rsid w:val="005046B2"/>
    <w:rsid w:val="00504B79"/>
    <w:rsid w:val="00504D47"/>
    <w:rsid w:val="00505F3B"/>
    <w:rsid w:val="005062C9"/>
    <w:rsid w:val="0050682E"/>
    <w:rsid w:val="00506AA6"/>
    <w:rsid w:val="00506DC9"/>
    <w:rsid w:val="005073AA"/>
    <w:rsid w:val="005073FD"/>
    <w:rsid w:val="005101BB"/>
    <w:rsid w:val="005109B5"/>
    <w:rsid w:val="0051188F"/>
    <w:rsid w:val="005119A4"/>
    <w:rsid w:val="00512227"/>
    <w:rsid w:val="00512BE6"/>
    <w:rsid w:val="00512C2E"/>
    <w:rsid w:val="00512C82"/>
    <w:rsid w:val="00512EFF"/>
    <w:rsid w:val="00513753"/>
    <w:rsid w:val="00513960"/>
    <w:rsid w:val="00513DF3"/>
    <w:rsid w:val="00513F0B"/>
    <w:rsid w:val="0051414E"/>
    <w:rsid w:val="005141AE"/>
    <w:rsid w:val="0051490A"/>
    <w:rsid w:val="00514AA6"/>
    <w:rsid w:val="005154C5"/>
    <w:rsid w:val="0051550E"/>
    <w:rsid w:val="0051558D"/>
    <w:rsid w:val="00515B1C"/>
    <w:rsid w:val="00515EB4"/>
    <w:rsid w:val="005160AA"/>
    <w:rsid w:val="005165E4"/>
    <w:rsid w:val="00516A57"/>
    <w:rsid w:val="00516DC6"/>
    <w:rsid w:val="00516FD0"/>
    <w:rsid w:val="005177DE"/>
    <w:rsid w:val="00517D4A"/>
    <w:rsid w:val="005202D0"/>
    <w:rsid w:val="005204A8"/>
    <w:rsid w:val="005209CF"/>
    <w:rsid w:val="0052228E"/>
    <w:rsid w:val="005229D8"/>
    <w:rsid w:val="00522E75"/>
    <w:rsid w:val="005236E8"/>
    <w:rsid w:val="00523708"/>
    <w:rsid w:val="00523ED8"/>
    <w:rsid w:val="00524336"/>
    <w:rsid w:val="005245C5"/>
    <w:rsid w:val="00524651"/>
    <w:rsid w:val="005246ED"/>
    <w:rsid w:val="00525082"/>
    <w:rsid w:val="005257D1"/>
    <w:rsid w:val="00526713"/>
    <w:rsid w:val="00526E5E"/>
    <w:rsid w:val="00527DDD"/>
    <w:rsid w:val="00530957"/>
    <w:rsid w:val="005309B3"/>
    <w:rsid w:val="005310FB"/>
    <w:rsid w:val="005311D6"/>
    <w:rsid w:val="0053137C"/>
    <w:rsid w:val="00531426"/>
    <w:rsid w:val="00531520"/>
    <w:rsid w:val="0053169D"/>
    <w:rsid w:val="00531EF6"/>
    <w:rsid w:val="0053218B"/>
    <w:rsid w:val="00532710"/>
    <w:rsid w:val="005327A8"/>
    <w:rsid w:val="0053294C"/>
    <w:rsid w:val="00532B33"/>
    <w:rsid w:val="00532C50"/>
    <w:rsid w:val="00532FCF"/>
    <w:rsid w:val="0053302F"/>
    <w:rsid w:val="0053334E"/>
    <w:rsid w:val="00533658"/>
    <w:rsid w:val="00533902"/>
    <w:rsid w:val="00533AA9"/>
    <w:rsid w:val="00534A49"/>
    <w:rsid w:val="00534DFA"/>
    <w:rsid w:val="00535CCF"/>
    <w:rsid w:val="00535F0E"/>
    <w:rsid w:val="00536244"/>
    <w:rsid w:val="005376B6"/>
    <w:rsid w:val="00537804"/>
    <w:rsid w:val="00537F31"/>
    <w:rsid w:val="005404CE"/>
    <w:rsid w:val="00540B68"/>
    <w:rsid w:val="00540E68"/>
    <w:rsid w:val="005422D3"/>
    <w:rsid w:val="00542CC1"/>
    <w:rsid w:val="00543337"/>
    <w:rsid w:val="005433C0"/>
    <w:rsid w:val="005437EE"/>
    <w:rsid w:val="00543F09"/>
    <w:rsid w:val="005440E9"/>
    <w:rsid w:val="0054417F"/>
    <w:rsid w:val="0054460C"/>
    <w:rsid w:val="005447B8"/>
    <w:rsid w:val="00544BB1"/>
    <w:rsid w:val="00544C9C"/>
    <w:rsid w:val="0054523D"/>
    <w:rsid w:val="00545289"/>
    <w:rsid w:val="005452F2"/>
    <w:rsid w:val="00545A61"/>
    <w:rsid w:val="00545C00"/>
    <w:rsid w:val="00546100"/>
    <w:rsid w:val="005466D1"/>
    <w:rsid w:val="005466FE"/>
    <w:rsid w:val="00546765"/>
    <w:rsid w:val="00546951"/>
    <w:rsid w:val="00547213"/>
    <w:rsid w:val="00547376"/>
    <w:rsid w:val="00547841"/>
    <w:rsid w:val="00547902"/>
    <w:rsid w:val="005479EA"/>
    <w:rsid w:val="005506C9"/>
    <w:rsid w:val="00550C89"/>
    <w:rsid w:val="005516F9"/>
    <w:rsid w:val="00551B14"/>
    <w:rsid w:val="00552079"/>
    <w:rsid w:val="00552093"/>
    <w:rsid w:val="00552814"/>
    <w:rsid w:val="00552E4D"/>
    <w:rsid w:val="0055354F"/>
    <w:rsid w:val="005540F2"/>
    <w:rsid w:val="005543FA"/>
    <w:rsid w:val="00554B9D"/>
    <w:rsid w:val="00554D31"/>
    <w:rsid w:val="00555011"/>
    <w:rsid w:val="005559AF"/>
    <w:rsid w:val="00555ECA"/>
    <w:rsid w:val="005561FB"/>
    <w:rsid w:val="0055630D"/>
    <w:rsid w:val="00556BDC"/>
    <w:rsid w:val="00556C8E"/>
    <w:rsid w:val="005579E4"/>
    <w:rsid w:val="00560392"/>
    <w:rsid w:val="005605DA"/>
    <w:rsid w:val="00560F38"/>
    <w:rsid w:val="0056101F"/>
    <w:rsid w:val="00561220"/>
    <w:rsid w:val="00561269"/>
    <w:rsid w:val="0056134C"/>
    <w:rsid w:val="005617D3"/>
    <w:rsid w:val="005618EB"/>
    <w:rsid w:val="00561A5A"/>
    <w:rsid w:val="00562024"/>
    <w:rsid w:val="00563043"/>
    <w:rsid w:val="005646B2"/>
    <w:rsid w:val="0056582E"/>
    <w:rsid w:val="00565851"/>
    <w:rsid w:val="00565ADD"/>
    <w:rsid w:val="00565E88"/>
    <w:rsid w:val="00565F16"/>
    <w:rsid w:val="0056671B"/>
    <w:rsid w:val="00566748"/>
    <w:rsid w:val="00566947"/>
    <w:rsid w:val="00566E33"/>
    <w:rsid w:val="00566F7F"/>
    <w:rsid w:val="00567134"/>
    <w:rsid w:val="0056776C"/>
    <w:rsid w:val="0056799A"/>
    <w:rsid w:val="00567F61"/>
    <w:rsid w:val="00570BA2"/>
    <w:rsid w:val="00571117"/>
    <w:rsid w:val="0057185E"/>
    <w:rsid w:val="00571F93"/>
    <w:rsid w:val="00571FC7"/>
    <w:rsid w:val="0057222A"/>
    <w:rsid w:val="00572BCD"/>
    <w:rsid w:val="0057402C"/>
    <w:rsid w:val="00574781"/>
    <w:rsid w:val="005748AF"/>
    <w:rsid w:val="00574953"/>
    <w:rsid w:val="00574ABD"/>
    <w:rsid w:val="005757D6"/>
    <w:rsid w:val="0057591F"/>
    <w:rsid w:val="00575AA9"/>
    <w:rsid w:val="00575C05"/>
    <w:rsid w:val="00576818"/>
    <w:rsid w:val="00576B90"/>
    <w:rsid w:val="00577E86"/>
    <w:rsid w:val="00577F21"/>
    <w:rsid w:val="00580156"/>
    <w:rsid w:val="00580671"/>
    <w:rsid w:val="00580FC6"/>
    <w:rsid w:val="00581386"/>
    <w:rsid w:val="00582A61"/>
    <w:rsid w:val="00582BB1"/>
    <w:rsid w:val="00583A8A"/>
    <w:rsid w:val="0058401F"/>
    <w:rsid w:val="005841FA"/>
    <w:rsid w:val="00584336"/>
    <w:rsid w:val="00584D25"/>
    <w:rsid w:val="00584DEC"/>
    <w:rsid w:val="00584FAF"/>
    <w:rsid w:val="005852D9"/>
    <w:rsid w:val="00585384"/>
    <w:rsid w:val="005864B8"/>
    <w:rsid w:val="00586519"/>
    <w:rsid w:val="00586A0B"/>
    <w:rsid w:val="00586B3D"/>
    <w:rsid w:val="00586EA5"/>
    <w:rsid w:val="00587826"/>
    <w:rsid w:val="00587897"/>
    <w:rsid w:val="005907F4"/>
    <w:rsid w:val="00590948"/>
    <w:rsid w:val="00590998"/>
    <w:rsid w:val="00590A25"/>
    <w:rsid w:val="00590C77"/>
    <w:rsid w:val="0059121B"/>
    <w:rsid w:val="005913F0"/>
    <w:rsid w:val="005921C7"/>
    <w:rsid w:val="00592605"/>
    <w:rsid w:val="00593214"/>
    <w:rsid w:val="0059412C"/>
    <w:rsid w:val="00594749"/>
    <w:rsid w:val="00595428"/>
    <w:rsid w:val="0059582B"/>
    <w:rsid w:val="00595B00"/>
    <w:rsid w:val="00595CE5"/>
    <w:rsid w:val="00595D4A"/>
    <w:rsid w:val="00596235"/>
    <w:rsid w:val="00596F34"/>
    <w:rsid w:val="005972D4"/>
    <w:rsid w:val="00597324"/>
    <w:rsid w:val="00597530"/>
    <w:rsid w:val="00597AD2"/>
    <w:rsid w:val="005A0019"/>
    <w:rsid w:val="005A0604"/>
    <w:rsid w:val="005A102E"/>
    <w:rsid w:val="005A11FF"/>
    <w:rsid w:val="005A19D2"/>
    <w:rsid w:val="005A1B4D"/>
    <w:rsid w:val="005A1DA9"/>
    <w:rsid w:val="005A1ECC"/>
    <w:rsid w:val="005A2423"/>
    <w:rsid w:val="005A28DB"/>
    <w:rsid w:val="005A2E69"/>
    <w:rsid w:val="005A3402"/>
    <w:rsid w:val="005A38EB"/>
    <w:rsid w:val="005A3B73"/>
    <w:rsid w:val="005A3C86"/>
    <w:rsid w:val="005A3E34"/>
    <w:rsid w:val="005A45CB"/>
    <w:rsid w:val="005A47B5"/>
    <w:rsid w:val="005A4A75"/>
    <w:rsid w:val="005A515A"/>
    <w:rsid w:val="005A54E6"/>
    <w:rsid w:val="005A562B"/>
    <w:rsid w:val="005A5710"/>
    <w:rsid w:val="005A5EB8"/>
    <w:rsid w:val="005A6358"/>
    <w:rsid w:val="005A63C6"/>
    <w:rsid w:val="005A6BDB"/>
    <w:rsid w:val="005A76EC"/>
    <w:rsid w:val="005A7DAC"/>
    <w:rsid w:val="005B0240"/>
    <w:rsid w:val="005B0A39"/>
    <w:rsid w:val="005B0D98"/>
    <w:rsid w:val="005B0FA2"/>
    <w:rsid w:val="005B11C6"/>
    <w:rsid w:val="005B1596"/>
    <w:rsid w:val="005B1D50"/>
    <w:rsid w:val="005B20C4"/>
    <w:rsid w:val="005B234F"/>
    <w:rsid w:val="005B24D2"/>
    <w:rsid w:val="005B2551"/>
    <w:rsid w:val="005B2A4D"/>
    <w:rsid w:val="005B4251"/>
    <w:rsid w:val="005B43DD"/>
    <w:rsid w:val="005B49B5"/>
    <w:rsid w:val="005B4CBE"/>
    <w:rsid w:val="005B4CE5"/>
    <w:rsid w:val="005B4D43"/>
    <w:rsid w:val="005B50A6"/>
    <w:rsid w:val="005B635F"/>
    <w:rsid w:val="005B7072"/>
    <w:rsid w:val="005B7EE1"/>
    <w:rsid w:val="005B7EE4"/>
    <w:rsid w:val="005B7F33"/>
    <w:rsid w:val="005C0171"/>
    <w:rsid w:val="005C08C6"/>
    <w:rsid w:val="005C09C8"/>
    <w:rsid w:val="005C0DE5"/>
    <w:rsid w:val="005C10E7"/>
    <w:rsid w:val="005C1218"/>
    <w:rsid w:val="005C1811"/>
    <w:rsid w:val="005C1929"/>
    <w:rsid w:val="005C1BD7"/>
    <w:rsid w:val="005C23A2"/>
    <w:rsid w:val="005C2525"/>
    <w:rsid w:val="005C26FD"/>
    <w:rsid w:val="005C2871"/>
    <w:rsid w:val="005C2AAF"/>
    <w:rsid w:val="005C2D8A"/>
    <w:rsid w:val="005C382C"/>
    <w:rsid w:val="005C39BA"/>
    <w:rsid w:val="005C3BA4"/>
    <w:rsid w:val="005C496F"/>
    <w:rsid w:val="005C5301"/>
    <w:rsid w:val="005C537A"/>
    <w:rsid w:val="005C568F"/>
    <w:rsid w:val="005C63CA"/>
    <w:rsid w:val="005C694B"/>
    <w:rsid w:val="005C6FBD"/>
    <w:rsid w:val="005C71E9"/>
    <w:rsid w:val="005C7B89"/>
    <w:rsid w:val="005C7CBE"/>
    <w:rsid w:val="005C7FCB"/>
    <w:rsid w:val="005D0231"/>
    <w:rsid w:val="005D04BD"/>
    <w:rsid w:val="005D0B59"/>
    <w:rsid w:val="005D0B9E"/>
    <w:rsid w:val="005D1120"/>
    <w:rsid w:val="005D18D4"/>
    <w:rsid w:val="005D23EB"/>
    <w:rsid w:val="005D2FE8"/>
    <w:rsid w:val="005D31E4"/>
    <w:rsid w:val="005D3C65"/>
    <w:rsid w:val="005D3CC8"/>
    <w:rsid w:val="005D3EFE"/>
    <w:rsid w:val="005D517B"/>
    <w:rsid w:val="005D51EC"/>
    <w:rsid w:val="005D539C"/>
    <w:rsid w:val="005D5688"/>
    <w:rsid w:val="005D58CB"/>
    <w:rsid w:val="005D5B05"/>
    <w:rsid w:val="005D6065"/>
    <w:rsid w:val="005D61A5"/>
    <w:rsid w:val="005D63AF"/>
    <w:rsid w:val="005D668A"/>
    <w:rsid w:val="005D689B"/>
    <w:rsid w:val="005D6AA7"/>
    <w:rsid w:val="005D74FF"/>
    <w:rsid w:val="005D76E1"/>
    <w:rsid w:val="005D77DC"/>
    <w:rsid w:val="005D7999"/>
    <w:rsid w:val="005D79CD"/>
    <w:rsid w:val="005D7CE1"/>
    <w:rsid w:val="005E0129"/>
    <w:rsid w:val="005E0259"/>
    <w:rsid w:val="005E02B3"/>
    <w:rsid w:val="005E03A5"/>
    <w:rsid w:val="005E0968"/>
    <w:rsid w:val="005E17DF"/>
    <w:rsid w:val="005E1969"/>
    <w:rsid w:val="005E1ACA"/>
    <w:rsid w:val="005E1C0D"/>
    <w:rsid w:val="005E1DA6"/>
    <w:rsid w:val="005E2540"/>
    <w:rsid w:val="005E2F9B"/>
    <w:rsid w:val="005E3069"/>
    <w:rsid w:val="005E3565"/>
    <w:rsid w:val="005E3859"/>
    <w:rsid w:val="005E460E"/>
    <w:rsid w:val="005E4D1A"/>
    <w:rsid w:val="005E5376"/>
    <w:rsid w:val="005E572A"/>
    <w:rsid w:val="005E5847"/>
    <w:rsid w:val="005E58DA"/>
    <w:rsid w:val="005E590F"/>
    <w:rsid w:val="005E5EB8"/>
    <w:rsid w:val="005E60BE"/>
    <w:rsid w:val="005E66E1"/>
    <w:rsid w:val="005E71AC"/>
    <w:rsid w:val="005E7E83"/>
    <w:rsid w:val="005F0294"/>
    <w:rsid w:val="005F07C0"/>
    <w:rsid w:val="005F0A2A"/>
    <w:rsid w:val="005F0CFD"/>
    <w:rsid w:val="005F0D1F"/>
    <w:rsid w:val="005F131A"/>
    <w:rsid w:val="005F2015"/>
    <w:rsid w:val="005F215D"/>
    <w:rsid w:val="005F27EE"/>
    <w:rsid w:val="005F2D9C"/>
    <w:rsid w:val="005F2F89"/>
    <w:rsid w:val="005F37BB"/>
    <w:rsid w:val="005F43C2"/>
    <w:rsid w:val="005F49C9"/>
    <w:rsid w:val="005F4A01"/>
    <w:rsid w:val="005F4EB5"/>
    <w:rsid w:val="005F50E3"/>
    <w:rsid w:val="005F54A4"/>
    <w:rsid w:val="005F55A9"/>
    <w:rsid w:val="005F56B0"/>
    <w:rsid w:val="005F593C"/>
    <w:rsid w:val="005F5A30"/>
    <w:rsid w:val="005F66AC"/>
    <w:rsid w:val="005F6DCC"/>
    <w:rsid w:val="005F7A83"/>
    <w:rsid w:val="0060041F"/>
    <w:rsid w:val="006004E0"/>
    <w:rsid w:val="0060061E"/>
    <w:rsid w:val="0060134E"/>
    <w:rsid w:val="0060173D"/>
    <w:rsid w:val="00601759"/>
    <w:rsid w:val="00601872"/>
    <w:rsid w:val="00601AA4"/>
    <w:rsid w:val="00601E1C"/>
    <w:rsid w:val="00601EFD"/>
    <w:rsid w:val="006024F8"/>
    <w:rsid w:val="0060295A"/>
    <w:rsid w:val="006036B2"/>
    <w:rsid w:val="006037E5"/>
    <w:rsid w:val="0060388C"/>
    <w:rsid w:val="00604403"/>
    <w:rsid w:val="00604583"/>
    <w:rsid w:val="0060541B"/>
    <w:rsid w:val="006055FE"/>
    <w:rsid w:val="006059D6"/>
    <w:rsid w:val="00606637"/>
    <w:rsid w:val="0060686D"/>
    <w:rsid w:val="00606872"/>
    <w:rsid w:val="006069FB"/>
    <w:rsid w:val="00607828"/>
    <w:rsid w:val="006078A1"/>
    <w:rsid w:val="00607EED"/>
    <w:rsid w:val="0061016D"/>
    <w:rsid w:val="0061094D"/>
    <w:rsid w:val="00610FAF"/>
    <w:rsid w:val="00611D2A"/>
    <w:rsid w:val="00612866"/>
    <w:rsid w:val="006129F7"/>
    <w:rsid w:val="00612F4C"/>
    <w:rsid w:val="006130F3"/>
    <w:rsid w:val="00613A31"/>
    <w:rsid w:val="00614EC2"/>
    <w:rsid w:val="00614EEB"/>
    <w:rsid w:val="006155ED"/>
    <w:rsid w:val="00615659"/>
    <w:rsid w:val="00615DA0"/>
    <w:rsid w:val="00615EB6"/>
    <w:rsid w:val="00616DB7"/>
    <w:rsid w:val="00616F8B"/>
    <w:rsid w:val="006173CE"/>
    <w:rsid w:val="00617A1C"/>
    <w:rsid w:val="00620307"/>
    <w:rsid w:val="006205C1"/>
    <w:rsid w:val="00620E98"/>
    <w:rsid w:val="006212FC"/>
    <w:rsid w:val="0062176C"/>
    <w:rsid w:val="00622105"/>
    <w:rsid w:val="00622152"/>
    <w:rsid w:val="00622332"/>
    <w:rsid w:val="00622338"/>
    <w:rsid w:val="006226FD"/>
    <w:rsid w:val="00622CE8"/>
    <w:rsid w:val="00622E9A"/>
    <w:rsid w:val="0062302A"/>
    <w:rsid w:val="00623F36"/>
    <w:rsid w:val="006249E8"/>
    <w:rsid w:val="00625435"/>
    <w:rsid w:val="0062549C"/>
    <w:rsid w:val="00625604"/>
    <w:rsid w:val="00626015"/>
    <w:rsid w:val="006260BE"/>
    <w:rsid w:val="00626A12"/>
    <w:rsid w:val="00627507"/>
    <w:rsid w:val="0063067E"/>
    <w:rsid w:val="0063068B"/>
    <w:rsid w:val="00630CB5"/>
    <w:rsid w:val="00630CC3"/>
    <w:rsid w:val="00630FE1"/>
    <w:rsid w:val="00631540"/>
    <w:rsid w:val="00631624"/>
    <w:rsid w:val="00631A5E"/>
    <w:rsid w:val="00631D4A"/>
    <w:rsid w:val="0063234F"/>
    <w:rsid w:val="00632C1C"/>
    <w:rsid w:val="0063334C"/>
    <w:rsid w:val="00633790"/>
    <w:rsid w:val="00633D03"/>
    <w:rsid w:val="00635489"/>
    <w:rsid w:val="00635BF0"/>
    <w:rsid w:val="00636096"/>
    <w:rsid w:val="006373B9"/>
    <w:rsid w:val="00637521"/>
    <w:rsid w:val="006401DF"/>
    <w:rsid w:val="00640241"/>
    <w:rsid w:val="006403E7"/>
    <w:rsid w:val="006406EC"/>
    <w:rsid w:val="006406F4"/>
    <w:rsid w:val="0064146B"/>
    <w:rsid w:val="0064158F"/>
    <w:rsid w:val="00641C71"/>
    <w:rsid w:val="00641F3B"/>
    <w:rsid w:val="00641FC4"/>
    <w:rsid w:val="006424CC"/>
    <w:rsid w:val="00642667"/>
    <w:rsid w:val="006426D0"/>
    <w:rsid w:val="0064481E"/>
    <w:rsid w:val="00644931"/>
    <w:rsid w:val="00644AB8"/>
    <w:rsid w:val="00644FAF"/>
    <w:rsid w:val="00645885"/>
    <w:rsid w:val="00645B4F"/>
    <w:rsid w:val="00645E42"/>
    <w:rsid w:val="00645F8E"/>
    <w:rsid w:val="006460F6"/>
    <w:rsid w:val="0064774F"/>
    <w:rsid w:val="00647B54"/>
    <w:rsid w:val="00647DE7"/>
    <w:rsid w:val="006501A1"/>
    <w:rsid w:val="006507A7"/>
    <w:rsid w:val="00650D71"/>
    <w:rsid w:val="00650FEE"/>
    <w:rsid w:val="0065120A"/>
    <w:rsid w:val="0065124A"/>
    <w:rsid w:val="0065125A"/>
    <w:rsid w:val="006526F8"/>
    <w:rsid w:val="00652A33"/>
    <w:rsid w:val="00652D20"/>
    <w:rsid w:val="006530B4"/>
    <w:rsid w:val="0065357A"/>
    <w:rsid w:val="00653F30"/>
    <w:rsid w:val="0065432C"/>
    <w:rsid w:val="00654709"/>
    <w:rsid w:val="00654D4A"/>
    <w:rsid w:val="00654DC9"/>
    <w:rsid w:val="00654F3E"/>
    <w:rsid w:val="00655231"/>
    <w:rsid w:val="00655CF6"/>
    <w:rsid w:val="00655E62"/>
    <w:rsid w:val="006563D3"/>
    <w:rsid w:val="00656827"/>
    <w:rsid w:val="00656914"/>
    <w:rsid w:val="00656B3F"/>
    <w:rsid w:val="00656E56"/>
    <w:rsid w:val="00656F90"/>
    <w:rsid w:val="006577D9"/>
    <w:rsid w:val="00657881"/>
    <w:rsid w:val="00657C2A"/>
    <w:rsid w:val="00660909"/>
    <w:rsid w:val="00660B8F"/>
    <w:rsid w:val="00660CBF"/>
    <w:rsid w:val="0066126D"/>
    <w:rsid w:val="006619AA"/>
    <w:rsid w:val="00662089"/>
    <w:rsid w:val="006622A6"/>
    <w:rsid w:val="0066269C"/>
    <w:rsid w:val="00662A5F"/>
    <w:rsid w:val="00662E38"/>
    <w:rsid w:val="00663AAC"/>
    <w:rsid w:val="00663C81"/>
    <w:rsid w:val="00663E13"/>
    <w:rsid w:val="006645B3"/>
    <w:rsid w:val="00664775"/>
    <w:rsid w:val="0066568A"/>
    <w:rsid w:val="00666429"/>
    <w:rsid w:val="0066735F"/>
    <w:rsid w:val="0066785D"/>
    <w:rsid w:val="00667A90"/>
    <w:rsid w:val="00667ADE"/>
    <w:rsid w:val="00667FF8"/>
    <w:rsid w:val="006706BB"/>
    <w:rsid w:val="006707A2"/>
    <w:rsid w:val="00670B15"/>
    <w:rsid w:val="00671541"/>
    <w:rsid w:val="00671543"/>
    <w:rsid w:val="0067164F"/>
    <w:rsid w:val="00671ACF"/>
    <w:rsid w:val="006724C6"/>
    <w:rsid w:val="006728DF"/>
    <w:rsid w:val="00673289"/>
    <w:rsid w:val="006732F1"/>
    <w:rsid w:val="00673549"/>
    <w:rsid w:val="006739C1"/>
    <w:rsid w:val="00673E85"/>
    <w:rsid w:val="006742CA"/>
    <w:rsid w:val="00674674"/>
    <w:rsid w:val="006746A4"/>
    <w:rsid w:val="006755B6"/>
    <w:rsid w:val="00675A0F"/>
    <w:rsid w:val="00675C83"/>
    <w:rsid w:val="0067602D"/>
    <w:rsid w:val="0067657D"/>
    <w:rsid w:val="00676D4C"/>
    <w:rsid w:val="00676FEB"/>
    <w:rsid w:val="00677481"/>
    <w:rsid w:val="00677540"/>
    <w:rsid w:val="006775DA"/>
    <w:rsid w:val="006776FF"/>
    <w:rsid w:val="006779B6"/>
    <w:rsid w:val="00677DAB"/>
    <w:rsid w:val="00680093"/>
    <w:rsid w:val="0068172E"/>
    <w:rsid w:val="0068183E"/>
    <w:rsid w:val="00681D59"/>
    <w:rsid w:val="006826D0"/>
    <w:rsid w:val="00682BE3"/>
    <w:rsid w:val="00682CE9"/>
    <w:rsid w:val="00683C66"/>
    <w:rsid w:val="00683EA8"/>
    <w:rsid w:val="00684454"/>
    <w:rsid w:val="00684672"/>
    <w:rsid w:val="00684D74"/>
    <w:rsid w:val="00684FDD"/>
    <w:rsid w:val="00685300"/>
    <w:rsid w:val="00687325"/>
    <w:rsid w:val="006877BF"/>
    <w:rsid w:val="00687A01"/>
    <w:rsid w:val="0069018A"/>
    <w:rsid w:val="00690386"/>
    <w:rsid w:val="00691262"/>
    <w:rsid w:val="0069180A"/>
    <w:rsid w:val="00691F5C"/>
    <w:rsid w:val="0069222D"/>
    <w:rsid w:val="00692248"/>
    <w:rsid w:val="006926A3"/>
    <w:rsid w:val="006927FB"/>
    <w:rsid w:val="00693112"/>
    <w:rsid w:val="006932EB"/>
    <w:rsid w:val="006936B6"/>
    <w:rsid w:val="00693901"/>
    <w:rsid w:val="00693B91"/>
    <w:rsid w:val="00693F10"/>
    <w:rsid w:val="0069413B"/>
    <w:rsid w:val="006945C1"/>
    <w:rsid w:val="00694F0C"/>
    <w:rsid w:val="00695158"/>
    <w:rsid w:val="00695A4D"/>
    <w:rsid w:val="0069603C"/>
    <w:rsid w:val="0069667F"/>
    <w:rsid w:val="00696D35"/>
    <w:rsid w:val="00696F4D"/>
    <w:rsid w:val="006974F7"/>
    <w:rsid w:val="00697F89"/>
    <w:rsid w:val="006A0119"/>
    <w:rsid w:val="006A045D"/>
    <w:rsid w:val="006A09A6"/>
    <w:rsid w:val="006A1001"/>
    <w:rsid w:val="006A2619"/>
    <w:rsid w:val="006A28C4"/>
    <w:rsid w:val="006A2B8A"/>
    <w:rsid w:val="006A32C6"/>
    <w:rsid w:val="006A35BD"/>
    <w:rsid w:val="006A3739"/>
    <w:rsid w:val="006A37AB"/>
    <w:rsid w:val="006A3FEA"/>
    <w:rsid w:val="006A403D"/>
    <w:rsid w:val="006A44CB"/>
    <w:rsid w:val="006A49AA"/>
    <w:rsid w:val="006A50A3"/>
    <w:rsid w:val="006A539A"/>
    <w:rsid w:val="006A55CF"/>
    <w:rsid w:val="006A5617"/>
    <w:rsid w:val="006A621E"/>
    <w:rsid w:val="006A63CB"/>
    <w:rsid w:val="006A6513"/>
    <w:rsid w:val="006A662F"/>
    <w:rsid w:val="006A6AAB"/>
    <w:rsid w:val="006A724B"/>
    <w:rsid w:val="006A7372"/>
    <w:rsid w:val="006B05E0"/>
    <w:rsid w:val="006B0753"/>
    <w:rsid w:val="006B0A3F"/>
    <w:rsid w:val="006B27ED"/>
    <w:rsid w:val="006B2843"/>
    <w:rsid w:val="006B2CF3"/>
    <w:rsid w:val="006B2D0B"/>
    <w:rsid w:val="006B2FE6"/>
    <w:rsid w:val="006B4290"/>
    <w:rsid w:val="006B458A"/>
    <w:rsid w:val="006B47CF"/>
    <w:rsid w:val="006B4B8F"/>
    <w:rsid w:val="006B4F4D"/>
    <w:rsid w:val="006B514B"/>
    <w:rsid w:val="006B5E4F"/>
    <w:rsid w:val="006B5F1D"/>
    <w:rsid w:val="006B6C39"/>
    <w:rsid w:val="006B70E9"/>
    <w:rsid w:val="006B71E9"/>
    <w:rsid w:val="006B7870"/>
    <w:rsid w:val="006B78F8"/>
    <w:rsid w:val="006B7B78"/>
    <w:rsid w:val="006C0DB5"/>
    <w:rsid w:val="006C141B"/>
    <w:rsid w:val="006C14DE"/>
    <w:rsid w:val="006C1706"/>
    <w:rsid w:val="006C1CC1"/>
    <w:rsid w:val="006C1F66"/>
    <w:rsid w:val="006C2073"/>
    <w:rsid w:val="006C2657"/>
    <w:rsid w:val="006C2739"/>
    <w:rsid w:val="006C2939"/>
    <w:rsid w:val="006C32DC"/>
    <w:rsid w:val="006C3C33"/>
    <w:rsid w:val="006C3CCA"/>
    <w:rsid w:val="006C3F99"/>
    <w:rsid w:val="006C4778"/>
    <w:rsid w:val="006C47BB"/>
    <w:rsid w:val="006C4F77"/>
    <w:rsid w:val="006C5BD9"/>
    <w:rsid w:val="006C5C9C"/>
    <w:rsid w:val="006C5CF2"/>
    <w:rsid w:val="006C6604"/>
    <w:rsid w:val="006C66F3"/>
    <w:rsid w:val="006C6708"/>
    <w:rsid w:val="006C6767"/>
    <w:rsid w:val="006C6794"/>
    <w:rsid w:val="006C67D6"/>
    <w:rsid w:val="006C6C5C"/>
    <w:rsid w:val="006C6FD3"/>
    <w:rsid w:val="006C78C4"/>
    <w:rsid w:val="006D0368"/>
    <w:rsid w:val="006D0AA9"/>
    <w:rsid w:val="006D0DE3"/>
    <w:rsid w:val="006D0E0B"/>
    <w:rsid w:val="006D0EAC"/>
    <w:rsid w:val="006D0F3F"/>
    <w:rsid w:val="006D1034"/>
    <w:rsid w:val="006D2545"/>
    <w:rsid w:val="006D27C3"/>
    <w:rsid w:val="006D27E6"/>
    <w:rsid w:val="006D2E53"/>
    <w:rsid w:val="006D33CD"/>
    <w:rsid w:val="006D5918"/>
    <w:rsid w:val="006D5C43"/>
    <w:rsid w:val="006D5F50"/>
    <w:rsid w:val="006D659D"/>
    <w:rsid w:val="006D6743"/>
    <w:rsid w:val="006D6C5A"/>
    <w:rsid w:val="006D6C63"/>
    <w:rsid w:val="006D7093"/>
    <w:rsid w:val="006D7443"/>
    <w:rsid w:val="006D764C"/>
    <w:rsid w:val="006D7720"/>
    <w:rsid w:val="006D7EA4"/>
    <w:rsid w:val="006E09B2"/>
    <w:rsid w:val="006E14A7"/>
    <w:rsid w:val="006E16A1"/>
    <w:rsid w:val="006E1742"/>
    <w:rsid w:val="006E18C7"/>
    <w:rsid w:val="006E1ECA"/>
    <w:rsid w:val="006E1F9B"/>
    <w:rsid w:val="006E225C"/>
    <w:rsid w:val="006E2621"/>
    <w:rsid w:val="006E2690"/>
    <w:rsid w:val="006E26EC"/>
    <w:rsid w:val="006E2A9B"/>
    <w:rsid w:val="006E34B0"/>
    <w:rsid w:val="006E3E1E"/>
    <w:rsid w:val="006E3FE9"/>
    <w:rsid w:val="006E4089"/>
    <w:rsid w:val="006E43C7"/>
    <w:rsid w:val="006E4772"/>
    <w:rsid w:val="006E478E"/>
    <w:rsid w:val="006E4A1B"/>
    <w:rsid w:val="006E5375"/>
    <w:rsid w:val="006E584D"/>
    <w:rsid w:val="006E59ED"/>
    <w:rsid w:val="006E612C"/>
    <w:rsid w:val="006E6C30"/>
    <w:rsid w:val="006E6D79"/>
    <w:rsid w:val="006E7BAD"/>
    <w:rsid w:val="006F0118"/>
    <w:rsid w:val="006F02EF"/>
    <w:rsid w:val="006F08C7"/>
    <w:rsid w:val="006F109B"/>
    <w:rsid w:val="006F1B3E"/>
    <w:rsid w:val="006F273A"/>
    <w:rsid w:val="006F28CE"/>
    <w:rsid w:val="006F2A14"/>
    <w:rsid w:val="006F392C"/>
    <w:rsid w:val="006F3AF0"/>
    <w:rsid w:val="006F3C0A"/>
    <w:rsid w:val="006F3F36"/>
    <w:rsid w:val="006F450C"/>
    <w:rsid w:val="006F4C10"/>
    <w:rsid w:val="006F4F08"/>
    <w:rsid w:val="006F5026"/>
    <w:rsid w:val="006F5B79"/>
    <w:rsid w:val="006F68AD"/>
    <w:rsid w:val="006F6F89"/>
    <w:rsid w:val="006F7787"/>
    <w:rsid w:val="006F7E7C"/>
    <w:rsid w:val="006F7EB3"/>
    <w:rsid w:val="007003AD"/>
    <w:rsid w:val="007004AE"/>
    <w:rsid w:val="00700E76"/>
    <w:rsid w:val="00701091"/>
    <w:rsid w:val="007013C6"/>
    <w:rsid w:val="007018D5"/>
    <w:rsid w:val="00701C98"/>
    <w:rsid w:val="00702501"/>
    <w:rsid w:val="00703141"/>
    <w:rsid w:val="00703180"/>
    <w:rsid w:val="00703C7C"/>
    <w:rsid w:val="00703D02"/>
    <w:rsid w:val="007040AC"/>
    <w:rsid w:val="007040D4"/>
    <w:rsid w:val="00704205"/>
    <w:rsid w:val="007048FB"/>
    <w:rsid w:val="00704D48"/>
    <w:rsid w:val="00705262"/>
    <w:rsid w:val="00705820"/>
    <w:rsid w:val="007058BE"/>
    <w:rsid w:val="00705E76"/>
    <w:rsid w:val="00705FD5"/>
    <w:rsid w:val="00705FE7"/>
    <w:rsid w:val="00706088"/>
    <w:rsid w:val="0070620B"/>
    <w:rsid w:val="00706876"/>
    <w:rsid w:val="00706CA7"/>
    <w:rsid w:val="00707EDA"/>
    <w:rsid w:val="00710946"/>
    <w:rsid w:val="00710AD9"/>
    <w:rsid w:val="0071194F"/>
    <w:rsid w:val="00711BC0"/>
    <w:rsid w:val="00711F69"/>
    <w:rsid w:val="007122CC"/>
    <w:rsid w:val="00712A78"/>
    <w:rsid w:val="00712ABA"/>
    <w:rsid w:val="00712D04"/>
    <w:rsid w:val="00712E14"/>
    <w:rsid w:val="00712F78"/>
    <w:rsid w:val="00712FC1"/>
    <w:rsid w:val="00713628"/>
    <w:rsid w:val="00713755"/>
    <w:rsid w:val="00713C54"/>
    <w:rsid w:val="00713EBA"/>
    <w:rsid w:val="00714399"/>
    <w:rsid w:val="0071447D"/>
    <w:rsid w:val="0071454B"/>
    <w:rsid w:val="0071495F"/>
    <w:rsid w:val="00714B91"/>
    <w:rsid w:val="00714D8D"/>
    <w:rsid w:val="00715774"/>
    <w:rsid w:val="00715BCC"/>
    <w:rsid w:val="00716696"/>
    <w:rsid w:val="00717567"/>
    <w:rsid w:val="00717A58"/>
    <w:rsid w:val="007209B4"/>
    <w:rsid w:val="00721695"/>
    <w:rsid w:val="007217F2"/>
    <w:rsid w:val="00721C36"/>
    <w:rsid w:val="00722665"/>
    <w:rsid w:val="00722966"/>
    <w:rsid w:val="00722D6C"/>
    <w:rsid w:val="007233EB"/>
    <w:rsid w:val="0072350F"/>
    <w:rsid w:val="007236B6"/>
    <w:rsid w:val="0072376F"/>
    <w:rsid w:val="007243B7"/>
    <w:rsid w:val="007245DC"/>
    <w:rsid w:val="007252C9"/>
    <w:rsid w:val="00725549"/>
    <w:rsid w:val="007255DA"/>
    <w:rsid w:val="00725FDF"/>
    <w:rsid w:val="00727009"/>
    <w:rsid w:val="007278AE"/>
    <w:rsid w:val="0073003D"/>
    <w:rsid w:val="007309EB"/>
    <w:rsid w:val="00730BBA"/>
    <w:rsid w:val="0073118F"/>
    <w:rsid w:val="007317B2"/>
    <w:rsid w:val="00732328"/>
    <w:rsid w:val="0073254B"/>
    <w:rsid w:val="007329F9"/>
    <w:rsid w:val="00732A4C"/>
    <w:rsid w:val="00732C22"/>
    <w:rsid w:val="00732E29"/>
    <w:rsid w:val="00732FAB"/>
    <w:rsid w:val="007337D8"/>
    <w:rsid w:val="00733B71"/>
    <w:rsid w:val="00734153"/>
    <w:rsid w:val="0073496E"/>
    <w:rsid w:val="007350A5"/>
    <w:rsid w:val="007353FA"/>
    <w:rsid w:val="00735467"/>
    <w:rsid w:val="00735473"/>
    <w:rsid w:val="0073677E"/>
    <w:rsid w:val="00736FDB"/>
    <w:rsid w:val="00737371"/>
    <w:rsid w:val="00737A0A"/>
    <w:rsid w:val="00737B4F"/>
    <w:rsid w:val="007402D8"/>
    <w:rsid w:val="007403FA"/>
    <w:rsid w:val="00740C8D"/>
    <w:rsid w:val="007410BA"/>
    <w:rsid w:val="007416AA"/>
    <w:rsid w:val="00741B1E"/>
    <w:rsid w:val="00742022"/>
    <w:rsid w:val="007420A6"/>
    <w:rsid w:val="00742139"/>
    <w:rsid w:val="00742399"/>
    <w:rsid w:val="00743148"/>
    <w:rsid w:val="00743443"/>
    <w:rsid w:val="007434BC"/>
    <w:rsid w:val="0074363A"/>
    <w:rsid w:val="00743F14"/>
    <w:rsid w:val="00743FF9"/>
    <w:rsid w:val="007441FA"/>
    <w:rsid w:val="00744673"/>
    <w:rsid w:val="0074492D"/>
    <w:rsid w:val="007449BD"/>
    <w:rsid w:val="0074508D"/>
    <w:rsid w:val="00745C64"/>
    <w:rsid w:val="0074619C"/>
    <w:rsid w:val="007463D9"/>
    <w:rsid w:val="0074652E"/>
    <w:rsid w:val="00746AD9"/>
    <w:rsid w:val="00746C21"/>
    <w:rsid w:val="00747193"/>
    <w:rsid w:val="0074739D"/>
    <w:rsid w:val="0075028A"/>
    <w:rsid w:val="00750932"/>
    <w:rsid w:val="00750BF2"/>
    <w:rsid w:val="007511FC"/>
    <w:rsid w:val="0075170F"/>
    <w:rsid w:val="00751E5D"/>
    <w:rsid w:val="00751F30"/>
    <w:rsid w:val="0075209C"/>
    <w:rsid w:val="0075253C"/>
    <w:rsid w:val="007525D5"/>
    <w:rsid w:val="00752B98"/>
    <w:rsid w:val="00752E50"/>
    <w:rsid w:val="007534AD"/>
    <w:rsid w:val="00753600"/>
    <w:rsid w:val="00753E43"/>
    <w:rsid w:val="00753EAD"/>
    <w:rsid w:val="00753F7E"/>
    <w:rsid w:val="0075512B"/>
    <w:rsid w:val="00755887"/>
    <w:rsid w:val="007559D4"/>
    <w:rsid w:val="00755DCF"/>
    <w:rsid w:val="007561CD"/>
    <w:rsid w:val="007564C8"/>
    <w:rsid w:val="00756638"/>
    <w:rsid w:val="0075683F"/>
    <w:rsid w:val="0075706A"/>
    <w:rsid w:val="0075721C"/>
    <w:rsid w:val="00757822"/>
    <w:rsid w:val="00757CE7"/>
    <w:rsid w:val="00757DC9"/>
    <w:rsid w:val="007604A7"/>
    <w:rsid w:val="00760A4C"/>
    <w:rsid w:val="007616DE"/>
    <w:rsid w:val="00761900"/>
    <w:rsid w:val="00761AC6"/>
    <w:rsid w:val="00761D84"/>
    <w:rsid w:val="00761E5F"/>
    <w:rsid w:val="00762779"/>
    <w:rsid w:val="00762849"/>
    <w:rsid w:val="00762AE2"/>
    <w:rsid w:val="00762BF8"/>
    <w:rsid w:val="00762E43"/>
    <w:rsid w:val="00764338"/>
    <w:rsid w:val="007644D0"/>
    <w:rsid w:val="00764723"/>
    <w:rsid w:val="007648C5"/>
    <w:rsid w:val="0076499F"/>
    <w:rsid w:val="00764A62"/>
    <w:rsid w:val="007652F7"/>
    <w:rsid w:val="007653DF"/>
    <w:rsid w:val="00765879"/>
    <w:rsid w:val="007707DB"/>
    <w:rsid w:val="00770CCE"/>
    <w:rsid w:val="00771A6B"/>
    <w:rsid w:val="00772324"/>
    <w:rsid w:val="007724C6"/>
    <w:rsid w:val="007724FE"/>
    <w:rsid w:val="00772523"/>
    <w:rsid w:val="007729E3"/>
    <w:rsid w:val="00772FB5"/>
    <w:rsid w:val="00773124"/>
    <w:rsid w:val="00773298"/>
    <w:rsid w:val="00773500"/>
    <w:rsid w:val="00773680"/>
    <w:rsid w:val="00774007"/>
    <w:rsid w:val="007742BC"/>
    <w:rsid w:val="00774315"/>
    <w:rsid w:val="00774624"/>
    <w:rsid w:val="00774A4E"/>
    <w:rsid w:val="00774C07"/>
    <w:rsid w:val="007751EF"/>
    <w:rsid w:val="00775697"/>
    <w:rsid w:val="007756B3"/>
    <w:rsid w:val="00775B75"/>
    <w:rsid w:val="00775CAD"/>
    <w:rsid w:val="00775E28"/>
    <w:rsid w:val="00775E3E"/>
    <w:rsid w:val="007763D6"/>
    <w:rsid w:val="00776F93"/>
    <w:rsid w:val="00780B1D"/>
    <w:rsid w:val="00780C40"/>
    <w:rsid w:val="00780C82"/>
    <w:rsid w:val="00781649"/>
    <w:rsid w:val="007816E7"/>
    <w:rsid w:val="007817D6"/>
    <w:rsid w:val="00781A7C"/>
    <w:rsid w:val="00781DA7"/>
    <w:rsid w:val="00781E87"/>
    <w:rsid w:val="0078209A"/>
    <w:rsid w:val="0078341B"/>
    <w:rsid w:val="007836CB"/>
    <w:rsid w:val="007836DA"/>
    <w:rsid w:val="007843AC"/>
    <w:rsid w:val="007845A0"/>
    <w:rsid w:val="00784778"/>
    <w:rsid w:val="00784846"/>
    <w:rsid w:val="0078491A"/>
    <w:rsid w:val="00784F10"/>
    <w:rsid w:val="007858AD"/>
    <w:rsid w:val="00786785"/>
    <w:rsid w:val="0078680A"/>
    <w:rsid w:val="007868A3"/>
    <w:rsid w:val="00790642"/>
    <w:rsid w:val="00790AAE"/>
    <w:rsid w:val="0079196A"/>
    <w:rsid w:val="00791F83"/>
    <w:rsid w:val="007920FB"/>
    <w:rsid w:val="007921FA"/>
    <w:rsid w:val="007923C9"/>
    <w:rsid w:val="00792EB4"/>
    <w:rsid w:val="007936BB"/>
    <w:rsid w:val="00793A30"/>
    <w:rsid w:val="00793E39"/>
    <w:rsid w:val="00793F12"/>
    <w:rsid w:val="00794D15"/>
    <w:rsid w:val="007954D0"/>
    <w:rsid w:val="00795AE5"/>
    <w:rsid w:val="00795D7C"/>
    <w:rsid w:val="007964EA"/>
    <w:rsid w:val="0079682E"/>
    <w:rsid w:val="007970DC"/>
    <w:rsid w:val="007977BA"/>
    <w:rsid w:val="00797B17"/>
    <w:rsid w:val="00797BA1"/>
    <w:rsid w:val="00797C4C"/>
    <w:rsid w:val="007A0180"/>
    <w:rsid w:val="007A0788"/>
    <w:rsid w:val="007A0BD5"/>
    <w:rsid w:val="007A0C68"/>
    <w:rsid w:val="007A15B3"/>
    <w:rsid w:val="007A1858"/>
    <w:rsid w:val="007A185E"/>
    <w:rsid w:val="007A19CE"/>
    <w:rsid w:val="007A1DF6"/>
    <w:rsid w:val="007A204E"/>
    <w:rsid w:val="007A20ED"/>
    <w:rsid w:val="007A25EE"/>
    <w:rsid w:val="007A264D"/>
    <w:rsid w:val="007A274E"/>
    <w:rsid w:val="007A279B"/>
    <w:rsid w:val="007A2C1F"/>
    <w:rsid w:val="007A2CF5"/>
    <w:rsid w:val="007A300F"/>
    <w:rsid w:val="007A338C"/>
    <w:rsid w:val="007A34E4"/>
    <w:rsid w:val="007A3895"/>
    <w:rsid w:val="007A3A08"/>
    <w:rsid w:val="007A3E80"/>
    <w:rsid w:val="007A46A9"/>
    <w:rsid w:val="007A51BA"/>
    <w:rsid w:val="007A5EED"/>
    <w:rsid w:val="007A612E"/>
    <w:rsid w:val="007A6637"/>
    <w:rsid w:val="007A66EB"/>
    <w:rsid w:val="007A6794"/>
    <w:rsid w:val="007A67D4"/>
    <w:rsid w:val="007A6D5A"/>
    <w:rsid w:val="007A6DA9"/>
    <w:rsid w:val="007A6EC0"/>
    <w:rsid w:val="007A784A"/>
    <w:rsid w:val="007B0083"/>
    <w:rsid w:val="007B01A1"/>
    <w:rsid w:val="007B0B10"/>
    <w:rsid w:val="007B0D52"/>
    <w:rsid w:val="007B10C7"/>
    <w:rsid w:val="007B1F6B"/>
    <w:rsid w:val="007B223F"/>
    <w:rsid w:val="007B22AC"/>
    <w:rsid w:val="007B2B52"/>
    <w:rsid w:val="007B30DF"/>
    <w:rsid w:val="007B3E29"/>
    <w:rsid w:val="007B3E8D"/>
    <w:rsid w:val="007B516F"/>
    <w:rsid w:val="007B59D4"/>
    <w:rsid w:val="007B6044"/>
    <w:rsid w:val="007B69A9"/>
    <w:rsid w:val="007B7089"/>
    <w:rsid w:val="007B7EDD"/>
    <w:rsid w:val="007C089C"/>
    <w:rsid w:val="007C101A"/>
    <w:rsid w:val="007C1991"/>
    <w:rsid w:val="007C1993"/>
    <w:rsid w:val="007C1B96"/>
    <w:rsid w:val="007C1C4E"/>
    <w:rsid w:val="007C1E74"/>
    <w:rsid w:val="007C20BB"/>
    <w:rsid w:val="007C248B"/>
    <w:rsid w:val="007C301E"/>
    <w:rsid w:val="007C30E6"/>
    <w:rsid w:val="007C35C0"/>
    <w:rsid w:val="007C3BCF"/>
    <w:rsid w:val="007C3C7B"/>
    <w:rsid w:val="007C3CD3"/>
    <w:rsid w:val="007C3F2E"/>
    <w:rsid w:val="007C4641"/>
    <w:rsid w:val="007C49BD"/>
    <w:rsid w:val="007C4BF8"/>
    <w:rsid w:val="007C5233"/>
    <w:rsid w:val="007C5408"/>
    <w:rsid w:val="007C5686"/>
    <w:rsid w:val="007C5D84"/>
    <w:rsid w:val="007C62F6"/>
    <w:rsid w:val="007C6C30"/>
    <w:rsid w:val="007C6F81"/>
    <w:rsid w:val="007C7439"/>
    <w:rsid w:val="007D066F"/>
    <w:rsid w:val="007D0C0F"/>
    <w:rsid w:val="007D22E6"/>
    <w:rsid w:val="007D2AC8"/>
    <w:rsid w:val="007D3492"/>
    <w:rsid w:val="007D374D"/>
    <w:rsid w:val="007D3A92"/>
    <w:rsid w:val="007D4364"/>
    <w:rsid w:val="007D5118"/>
    <w:rsid w:val="007D5227"/>
    <w:rsid w:val="007D54E0"/>
    <w:rsid w:val="007D5F5B"/>
    <w:rsid w:val="007D60D4"/>
    <w:rsid w:val="007D6FCE"/>
    <w:rsid w:val="007D7030"/>
    <w:rsid w:val="007D706E"/>
    <w:rsid w:val="007D7578"/>
    <w:rsid w:val="007D7C94"/>
    <w:rsid w:val="007D7D96"/>
    <w:rsid w:val="007E00A6"/>
    <w:rsid w:val="007E0141"/>
    <w:rsid w:val="007E0AB5"/>
    <w:rsid w:val="007E133B"/>
    <w:rsid w:val="007E1B3E"/>
    <w:rsid w:val="007E1D22"/>
    <w:rsid w:val="007E20C9"/>
    <w:rsid w:val="007E248A"/>
    <w:rsid w:val="007E2520"/>
    <w:rsid w:val="007E2676"/>
    <w:rsid w:val="007E276B"/>
    <w:rsid w:val="007E29C8"/>
    <w:rsid w:val="007E3E39"/>
    <w:rsid w:val="007E4271"/>
    <w:rsid w:val="007E43E7"/>
    <w:rsid w:val="007E4C89"/>
    <w:rsid w:val="007E659D"/>
    <w:rsid w:val="007E66DF"/>
    <w:rsid w:val="007E6B35"/>
    <w:rsid w:val="007E6C08"/>
    <w:rsid w:val="007E71F2"/>
    <w:rsid w:val="007F03F9"/>
    <w:rsid w:val="007F043B"/>
    <w:rsid w:val="007F0606"/>
    <w:rsid w:val="007F0781"/>
    <w:rsid w:val="007F0AFB"/>
    <w:rsid w:val="007F1C04"/>
    <w:rsid w:val="007F1F8C"/>
    <w:rsid w:val="007F22A6"/>
    <w:rsid w:val="007F2595"/>
    <w:rsid w:val="007F2A77"/>
    <w:rsid w:val="007F2AAB"/>
    <w:rsid w:val="007F4612"/>
    <w:rsid w:val="007F4B1A"/>
    <w:rsid w:val="007F4E51"/>
    <w:rsid w:val="007F503F"/>
    <w:rsid w:val="007F5093"/>
    <w:rsid w:val="007F528C"/>
    <w:rsid w:val="007F5673"/>
    <w:rsid w:val="007F5794"/>
    <w:rsid w:val="007F5921"/>
    <w:rsid w:val="007F62AC"/>
    <w:rsid w:val="007F63A0"/>
    <w:rsid w:val="007F7820"/>
    <w:rsid w:val="007F7A4E"/>
    <w:rsid w:val="007F7A83"/>
    <w:rsid w:val="007F7DC1"/>
    <w:rsid w:val="00801883"/>
    <w:rsid w:val="00801C54"/>
    <w:rsid w:val="00801C88"/>
    <w:rsid w:val="00801D91"/>
    <w:rsid w:val="008024B8"/>
    <w:rsid w:val="00802C1D"/>
    <w:rsid w:val="00802CB5"/>
    <w:rsid w:val="00803092"/>
    <w:rsid w:val="008033A7"/>
    <w:rsid w:val="00803C3A"/>
    <w:rsid w:val="008040C8"/>
    <w:rsid w:val="008046B5"/>
    <w:rsid w:val="00804957"/>
    <w:rsid w:val="00804AC3"/>
    <w:rsid w:val="00804DC4"/>
    <w:rsid w:val="008052F7"/>
    <w:rsid w:val="00805930"/>
    <w:rsid w:val="00805971"/>
    <w:rsid w:val="00805A7A"/>
    <w:rsid w:val="00805D41"/>
    <w:rsid w:val="0080602F"/>
    <w:rsid w:val="00806CBE"/>
    <w:rsid w:val="00807258"/>
    <w:rsid w:val="00807718"/>
    <w:rsid w:val="008078C5"/>
    <w:rsid w:val="008079F3"/>
    <w:rsid w:val="00807FA1"/>
    <w:rsid w:val="00807FCC"/>
    <w:rsid w:val="00810364"/>
    <w:rsid w:val="0081116B"/>
    <w:rsid w:val="00811A0A"/>
    <w:rsid w:val="00811CFD"/>
    <w:rsid w:val="0081279E"/>
    <w:rsid w:val="00812AA7"/>
    <w:rsid w:val="00813015"/>
    <w:rsid w:val="0081347B"/>
    <w:rsid w:val="008135FC"/>
    <w:rsid w:val="00813AB5"/>
    <w:rsid w:val="00813E1E"/>
    <w:rsid w:val="008144D9"/>
    <w:rsid w:val="008144E9"/>
    <w:rsid w:val="00814657"/>
    <w:rsid w:val="008149C5"/>
    <w:rsid w:val="00814F89"/>
    <w:rsid w:val="00815210"/>
    <w:rsid w:val="008152F0"/>
    <w:rsid w:val="00815890"/>
    <w:rsid w:val="008159E4"/>
    <w:rsid w:val="008159EB"/>
    <w:rsid w:val="00816016"/>
    <w:rsid w:val="008165AC"/>
    <w:rsid w:val="00816A19"/>
    <w:rsid w:val="00816FF3"/>
    <w:rsid w:val="008172E5"/>
    <w:rsid w:val="0081762B"/>
    <w:rsid w:val="008178C1"/>
    <w:rsid w:val="00817C1C"/>
    <w:rsid w:val="00817EC6"/>
    <w:rsid w:val="00820597"/>
    <w:rsid w:val="008205E4"/>
    <w:rsid w:val="00820709"/>
    <w:rsid w:val="008208F6"/>
    <w:rsid w:val="00820CA5"/>
    <w:rsid w:val="008212C7"/>
    <w:rsid w:val="00821D63"/>
    <w:rsid w:val="0082293C"/>
    <w:rsid w:val="00822F10"/>
    <w:rsid w:val="00822FAC"/>
    <w:rsid w:val="008232B6"/>
    <w:rsid w:val="00824DE6"/>
    <w:rsid w:val="00824F9C"/>
    <w:rsid w:val="00825170"/>
    <w:rsid w:val="00825797"/>
    <w:rsid w:val="0082596F"/>
    <w:rsid w:val="0082636B"/>
    <w:rsid w:val="0082664F"/>
    <w:rsid w:val="00826978"/>
    <w:rsid w:val="00826AA2"/>
    <w:rsid w:val="00826BA7"/>
    <w:rsid w:val="00826DEA"/>
    <w:rsid w:val="00827328"/>
    <w:rsid w:val="00830048"/>
    <w:rsid w:val="008302FB"/>
    <w:rsid w:val="00830492"/>
    <w:rsid w:val="0083053C"/>
    <w:rsid w:val="00831BF4"/>
    <w:rsid w:val="00831CBB"/>
    <w:rsid w:val="008329B7"/>
    <w:rsid w:val="00832C47"/>
    <w:rsid w:val="0083375F"/>
    <w:rsid w:val="00833C9C"/>
    <w:rsid w:val="00834189"/>
    <w:rsid w:val="008343EC"/>
    <w:rsid w:val="0083457C"/>
    <w:rsid w:val="008348CA"/>
    <w:rsid w:val="00834A2A"/>
    <w:rsid w:val="00835E10"/>
    <w:rsid w:val="00836239"/>
    <w:rsid w:val="00836A00"/>
    <w:rsid w:val="00836E13"/>
    <w:rsid w:val="00837790"/>
    <w:rsid w:val="00837D7E"/>
    <w:rsid w:val="00840169"/>
    <w:rsid w:val="00840A41"/>
    <w:rsid w:val="00840E5C"/>
    <w:rsid w:val="00840F48"/>
    <w:rsid w:val="00841093"/>
    <w:rsid w:val="0084113E"/>
    <w:rsid w:val="008414DE"/>
    <w:rsid w:val="0084218D"/>
    <w:rsid w:val="008422B5"/>
    <w:rsid w:val="008425D7"/>
    <w:rsid w:val="0084336D"/>
    <w:rsid w:val="00843937"/>
    <w:rsid w:val="00843B75"/>
    <w:rsid w:val="00843C05"/>
    <w:rsid w:val="00843C36"/>
    <w:rsid w:val="00843EA3"/>
    <w:rsid w:val="008442F5"/>
    <w:rsid w:val="0084433E"/>
    <w:rsid w:val="00844AB4"/>
    <w:rsid w:val="00844B96"/>
    <w:rsid w:val="00844F7E"/>
    <w:rsid w:val="00845498"/>
    <w:rsid w:val="00845631"/>
    <w:rsid w:val="008456E3"/>
    <w:rsid w:val="00845D72"/>
    <w:rsid w:val="00846070"/>
    <w:rsid w:val="008467AE"/>
    <w:rsid w:val="00846BFE"/>
    <w:rsid w:val="00846F1D"/>
    <w:rsid w:val="00847182"/>
    <w:rsid w:val="008474FF"/>
    <w:rsid w:val="008476F3"/>
    <w:rsid w:val="00847BB5"/>
    <w:rsid w:val="00847E84"/>
    <w:rsid w:val="00847EF1"/>
    <w:rsid w:val="00850124"/>
    <w:rsid w:val="00850D95"/>
    <w:rsid w:val="008516FA"/>
    <w:rsid w:val="008516FD"/>
    <w:rsid w:val="00851743"/>
    <w:rsid w:val="00851886"/>
    <w:rsid w:val="008518AD"/>
    <w:rsid w:val="0085215C"/>
    <w:rsid w:val="00852803"/>
    <w:rsid w:val="00853CA1"/>
    <w:rsid w:val="00854096"/>
    <w:rsid w:val="008543AF"/>
    <w:rsid w:val="008546FC"/>
    <w:rsid w:val="0085542D"/>
    <w:rsid w:val="00855C31"/>
    <w:rsid w:val="00856726"/>
    <w:rsid w:val="00856750"/>
    <w:rsid w:val="00856842"/>
    <w:rsid w:val="00856850"/>
    <w:rsid w:val="00860EF7"/>
    <w:rsid w:val="008610FA"/>
    <w:rsid w:val="00861277"/>
    <w:rsid w:val="00861979"/>
    <w:rsid w:val="0086203F"/>
    <w:rsid w:val="008621AE"/>
    <w:rsid w:val="008626BD"/>
    <w:rsid w:val="008629B3"/>
    <w:rsid w:val="00863702"/>
    <w:rsid w:val="00863805"/>
    <w:rsid w:val="00863DC6"/>
    <w:rsid w:val="00864778"/>
    <w:rsid w:val="00864CB4"/>
    <w:rsid w:val="00864D20"/>
    <w:rsid w:val="00864DE5"/>
    <w:rsid w:val="00865608"/>
    <w:rsid w:val="008658D5"/>
    <w:rsid w:val="00866650"/>
    <w:rsid w:val="008666C4"/>
    <w:rsid w:val="008666DE"/>
    <w:rsid w:val="00866726"/>
    <w:rsid w:val="00866CBD"/>
    <w:rsid w:val="00867987"/>
    <w:rsid w:val="008704C6"/>
    <w:rsid w:val="0087065C"/>
    <w:rsid w:val="00870A7F"/>
    <w:rsid w:val="00870BB6"/>
    <w:rsid w:val="00870C86"/>
    <w:rsid w:val="00870E64"/>
    <w:rsid w:val="00870E74"/>
    <w:rsid w:val="00870EC0"/>
    <w:rsid w:val="008710CC"/>
    <w:rsid w:val="008715EF"/>
    <w:rsid w:val="00871FD3"/>
    <w:rsid w:val="008720E9"/>
    <w:rsid w:val="008726E1"/>
    <w:rsid w:val="00872D28"/>
    <w:rsid w:val="008732B2"/>
    <w:rsid w:val="0087385C"/>
    <w:rsid w:val="00873ACC"/>
    <w:rsid w:val="008743AE"/>
    <w:rsid w:val="0087445F"/>
    <w:rsid w:val="0087524E"/>
    <w:rsid w:val="0087528D"/>
    <w:rsid w:val="008753F2"/>
    <w:rsid w:val="00875727"/>
    <w:rsid w:val="00875C63"/>
    <w:rsid w:val="00876287"/>
    <w:rsid w:val="00876718"/>
    <w:rsid w:val="008770E6"/>
    <w:rsid w:val="008772E0"/>
    <w:rsid w:val="00877ADA"/>
    <w:rsid w:val="00877BAD"/>
    <w:rsid w:val="00877D07"/>
    <w:rsid w:val="00877D82"/>
    <w:rsid w:val="008802A2"/>
    <w:rsid w:val="00880BE2"/>
    <w:rsid w:val="00881656"/>
    <w:rsid w:val="008819D8"/>
    <w:rsid w:val="008820C1"/>
    <w:rsid w:val="00882675"/>
    <w:rsid w:val="008836EC"/>
    <w:rsid w:val="008836F9"/>
    <w:rsid w:val="00883D0D"/>
    <w:rsid w:val="0088422E"/>
    <w:rsid w:val="008843D0"/>
    <w:rsid w:val="00884438"/>
    <w:rsid w:val="0088445A"/>
    <w:rsid w:val="00884616"/>
    <w:rsid w:val="00885294"/>
    <w:rsid w:val="00885F8C"/>
    <w:rsid w:val="00886198"/>
    <w:rsid w:val="00886334"/>
    <w:rsid w:val="008863B5"/>
    <w:rsid w:val="00886A0C"/>
    <w:rsid w:val="00886FF1"/>
    <w:rsid w:val="00887300"/>
    <w:rsid w:val="008877B9"/>
    <w:rsid w:val="00887A7B"/>
    <w:rsid w:val="00887B13"/>
    <w:rsid w:val="00887EED"/>
    <w:rsid w:val="00887F63"/>
    <w:rsid w:val="008902E9"/>
    <w:rsid w:val="0089065C"/>
    <w:rsid w:val="00890AD0"/>
    <w:rsid w:val="00890BB8"/>
    <w:rsid w:val="00890C85"/>
    <w:rsid w:val="00890CD0"/>
    <w:rsid w:val="00890FC6"/>
    <w:rsid w:val="00891C91"/>
    <w:rsid w:val="00891FE2"/>
    <w:rsid w:val="008920BB"/>
    <w:rsid w:val="008923C0"/>
    <w:rsid w:val="00892794"/>
    <w:rsid w:val="00894241"/>
    <w:rsid w:val="008946E2"/>
    <w:rsid w:val="00894872"/>
    <w:rsid w:val="008952AD"/>
    <w:rsid w:val="0089552C"/>
    <w:rsid w:val="00895FE0"/>
    <w:rsid w:val="0089604B"/>
    <w:rsid w:val="0089611C"/>
    <w:rsid w:val="008961D9"/>
    <w:rsid w:val="0089651D"/>
    <w:rsid w:val="0089698E"/>
    <w:rsid w:val="00896F86"/>
    <w:rsid w:val="008977A9"/>
    <w:rsid w:val="008A031A"/>
    <w:rsid w:val="008A051E"/>
    <w:rsid w:val="008A10D7"/>
    <w:rsid w:val="008A1653"/>
    <w:rsid w:val="008A1A15"/>
    <w:rsid w:val="008A1E28"/>
    <w:rsid w:val="008A20D7"/>
    <w:rsid w:val="008A22BB"/>
    <w:rsid w:val="008A230B"/>
    <w:rsid w:val="008A26F9"/>
    <w:rsid w:val="008A29E2"/>
    <w:rsid w:val="008A2C25"/>
    <w:rsid w:val="008A3169"/>
    <w:rsid w:val="008A3400"/>
    <w:rsid w:val="008A36EE"/>
    <w:rsid w:val="008A3941"/>
    <w:rsid w:val="008A3958"/>
    <w:rsid w:val="008A39B6"/>
    <w:rsid w:val="008A429A"/>
    <w:rsid w:val="008A4A6B"/>
    <w:rsid w:val="008A50E2"/>
    <w:rsid w:val="008A56B8"/>
    <w:rsid w:val="008A5BC4"/>
    <w:rsid w:val="008A5C54"/>
    <w:rsid w:val="008A5D26"/>
    <w:rsid w:val="008A6679"/>
    <w:rsid w:val="008A68FF"/>
    <w:rsid w:val="008A7518"/>
    <w:rsid w:val="008B0160"/>
    <w:rsid w:val="008B053F"/>
    <w:rsid w:val="008B0D4E"/>
    <w:rsid w:val="008B0D61"/>
    <w:rsid w:val="008B1833"/>
    <w:rsid w:val="008B19AA"/>
    <w:rsid w:val="008B19E2"/>
    <w:rsid w:val="008B1A77"/>
    <w:rsid w:val="008B1DF4"/>
    <w:rsid w:val="008B1EA5"/>
    <w:rsid w:val="008B209A"/>
    <w:rsid w:val="008B21C0"/>
    <w:rsid w:val="008B26E4"/>
    <w:rsid w:val="008B2BF7"/>
    <w:rsid w:val="008B312C"/>
    <w:rsid w:val="008B3BCE"/>
    <w:rsid w:val="008B3E3C"/>
    <w:rsid w:val="008B495A"/>
    <w:rsid w:val="008B4CBA"/>
    <w:rsid w:val="008B4FAC"/>
    <w:rsid w:val="008B548B"/>
    <w:rsid w:val="008B5DDE"/>
    <w:rsid w:val="008B6CBC"/>
    <w:rsid w:val="008B6F36"/>
    <w:rsid w:val="008B707C"/>
    <w:rsid w:val="008B745B"/>
    <w:rsid w:val="008B76E9"/>
    <w:rsid w:val="008C0326"/>
    <w:rsid w:val="008C04FA"/>
    <w:rsid w:val="008C1872"/>
    <w:rsid w:val="008C1CE8"/>
    <w:rsid w:val="008C1DA3"/>
    <w:rsid w:val="008C2C1A"/>
    <w:rsid w:val="008C32E6"/>
    <w:rsid w:val="008C4D2D"/>
    <w:rsid w:val="008C52BC"/>
    <w:rsid w:val="008C5497"/>
    <w:rsid w:val="008C6943"/>
    <w:rsid w:val="008C69E3"/>
    <w:rsid w:val="008C6A8A"/>
    <w:rsid w:val="008C71E6"/>
    <w:rsid w:val="008C7240"/>
    <w:rsid w:val="008C7401"/>
    <w:rsid w:val="008C7806"/>
    <w:rsid w:val="008D0396"/>
    <w:rsid w:val="008D066B"/>
    <w:rsid w:val="008D0F92"/>
    <w:rsid w:val="008D1613"/>
    <w:rsid w:val="008D18A5"/>
    <w:rsid w:val="008D2312"/>
    <w:rsid w:val="008D2462"/>
    <w:rsid w:val="008D288B"/>
    <w:rsid w:val="008D2AA6"/>
    <w:rsid w:val="008D32ED"/>
    <w:rsid w:val="008D3358"/>
    <w:rsid w:val="008D35DD"/>
    <w:rsid w:val="008D3BFB"/>
    <w:rsid w:val="008D40BC"/>
    <w:rsid w:val="008D474F"/>
    <w:rsid w:val="008D4965"/>
    <w:rsid w:val="008D4C2E"/>
    <w:rsid w:val="008D4C44"/>
    <w:rsid w:val="008D5341"/>
    <w:rsid w:val="008D572F"/>
    <w:rsid w:val="008D5C2F"/>
    <w:rsid w:val="008D5C65"/>
    <w:rsid w:val="008D60F4"/>
    <w:rsid w:val="008D62F9"/>
    <w:rsid w:val="008D6C09"/>
    <w:rsid w:val="008D723C"/>
    <w:rsid w:val="008D79AF"/>
    <w:rsid w:val="008D7E57"/>
    <w:rsid w:val="008E091A"/>
    <w:rsid w:val="008E0C1E"/>
    <w:rsid w:val="008E1499"/>
    <w:rsid w:val="008E1A62"/>
    <w:rsid w:val="008E202E"/>
    <w:rsid w:val="008E25D8"/>
    <w:rsid w:val="008E2718"/>
    <w:rsid w:val="008E27BC"/>
    <w:rsid w:val="008E2A8E"/>
    <w:rsid w:val="008E2C55"/>
    <w:rsid w:val="008E2F4C"/>
    <w:rsid w:val="008E3535"/>
    <w:rsid w:val="008E41A9"/>
    <w:rsid w:val="008E41F9"/>
    <w:rsid w:val="008E4297"/>
    <w:rsid w:val="008E4804"/>
    <w:rsid w:val="008E49D2"/>
    <w:rsid w:val="008E4CD6"/>
    <w:rsid w:val="008E57AA"/>
    <w:rsid w:val="008E5E4E"/>
    <w:rsid w:val="008E60E8"/>
    <w:rsid w:val="008E6310"/>
    <w:rsid w:val="008E66FC"/>
    <w:rsid w:val="008E6E97"/>
    <w:rsid w:val="008E72B0"/>
    <w:rsid w:val="008E75D7"/>
    <w:rsid w:val="008E765C"/>
    <w:rsid w:val="008E78E2"/>
    <w:rsid w:val="008F06A7"/>
    <w:rsid w:val="008F1981"/>
    <w:rsid w:val="008F1D6D"/>
    <w:rsid w:val="008F200F"/>
    <w:rsid w:val="008F2539"/>
    <w:rsid w:val="008F26F9"/>
    <w:rsid w:val="008F33C0"/>
    <w:rsid w:val="008F3D0A"/>
    <w:rsid w:val="008F432D"/>
    <w:rsid w:val="008F4ECC"/>
    <w:rsid w:val="008F50E4"/>
    <w:rsid w:val="008F55AC"/>
    <w:rsid w:val="008F5EC4"/>
    <w:rsid w:val="008F64B4"/>
    <w:rsid w:val="008F65EA"/>
    <w:rsid w:val="008F6BE3"/>
    <w:rsid w:val="008F6D21"/>
    <w:rsid w:val="008F7164"/>
    <w:rsid w:val="008F74BC"/>
    <w:rsid w:val="00900F2D"/>
    <w:rsid w:val="009012D7"/>
    <w:rsid w:val="009019C6"/>
    <w:rsid w:val="00901D36"/>
    <w:rsid w:val="0090216D"/>
    <w:rsid w:val="0090292E"/>
    <w:rsid w:val="00902A49"/>
    <w:rsid w:val="00902C28"/>
    <w:rsid w:val="00902CDF"/>
    <w:rsid w:val="00902F67"/>
    <w:rsid w:val="009030E9"/>
    <w:rsid w:val="009035DF"/>
    <w:rsid w:val="00904E21"/>
    <w:rsid w:val="00906072"/>
    <w:rsid w:val="009065A1"/>
    <w:rsid w:val="00906743"/>
    <w:rsid w:val="009071A6"/>
    <w:rsid w:val="009073E1"/>
    <w:rsid w:val="009074F6"/>
    <w:rsid w:val="0091006D"/>
    <w:rsid w:val="00910976"/>
    <w:rsid w:val="00910F4B"/>
    <w:rsid w:val="0091199D"/>
    <w:rsid w:val="00911A2F"/>
    <w:rsid w:val="00912510"/>
    <w:rsid w:val="009125D3"/>
    <w:rsid w:val="009129AA"/>
    <w:rsid w:val="00912D11"/>
    <w:rsid w:val="00913144"/>
    <w:rsid w:val="009143B1"/>
    <w:rsid w:val="009144E5"/>
    <w:rsid w:val="00914ACC"/>
    <w:rsid w:val="009150D5"/>
    <w:rsid w:val="00915172"/>
    <w:rsid w:val="00915608"/>
    <w:rsid w:val="00915943"/>
    <w:rsid w:val="00915CEF"/>
    <w:rsid w:val="00915DE8"/>
    <w:rsid w:val="009160FD"/>
    <w:rsid w:val="00917982"/>
    <w:rsid w:val="00917EBB"/>
    <w:rsid w:val="00917F5F"/>
    <w:rsid w:val="0092044B"/>
    <w:rsid w:val="009207CE"/>
    <w:rsid w:val="00920B5D"/>
    <w:rsid w:val="00921883"/>
    <w:rsid w:val="00921B63"/>
    <w:rsid w:val="00922CBF"/>
    <w:rsid w:val="00922D2E"/>
    <w:rsid w:val="0092313A"/>
    <w:rsid w:val="00923792"/>
    <w:rsid w:val="00923A29"/>
    <w:rsid w:val="00925E1F"/>
    <w:rsid w:val="00925F20"/>
    <w:rsid w:val="0092652F"/>
    <w:rsid w:val="00926B96"/>
    <w:rsid w:val="00926F96"/>
    <w:rsid w:val="009278FE"/>
    <w:rsid w:val="009301FB"/>
    <w:rsid w:val="0093083D"/>
    <w:rsid w:val="00931271"/>
    <w:rsid w:val="009314FF"/>
    <w:rsid w:val="0093193A"/>
    <w:rsid w:val="00931B38"/>
    <w:rsid w:val="00931DDD"/>
    <w:rsid w:val="00932837"/>
    <w:rsid w:val="009329C0"/>
    <w:rsid w:val="00932C90"/>
    <w:rsid w:val="00932D9B"/>
    <w:rsid w:val="00932E4F"/>
    <w:rsid w:val="00933057"/>
    <w:rsid w:val="0093341D"/>
    <w:rsid w:val="00933585"/>
    <w:rsid w:val="00933C81"/>
    <w:rsid w:val="00934D32"/>
    <w:rsid w:val="009353C0"/>
    <w:rsid w:val="00936232"/>
    <w:rsid w:val="00936AD5"/>
    <w:rsid w:val="00936CBB"/>
    <w:rsid w:val="00936E77"/>
    <w:rsid w:val="009377E9"/>
    <w:rsid w:val="00937B03"/>
    <w:rsid w:val="00940135"/>
    <w:rsid w:val="009403DC"/>
    <w:rsid w:val="00940A7C"/>
    <w:rsid w:val="00941373"/>
    <w:rsid w:val="00941581"/>
    <w:rsid w:val="00942438"/>
    <w:rsid w:val="00942D1B"/>
    <w:rsid w:val="0094354C"/>
    <w:rsid w:val="009439F7"/>
    <w:rsid w:val="00944630"/>
    <w:rsid w:val="009447EB"/>
    <w:rsid w:val="00944AA1"/>
    <w:rsid w:val="00944AC4"/>
    <w:rsid w:val="00944C02"/>
    <w:rsid w:val="00944CF5"/>
    <w:rsid w:val="009456ED"/>
    <w:rsid w:val="00945B8B"/>
    <w:rsid w:val="00945D32"/>
    <w:rsid w:val="009461CB"/>
    <w:rsid w:val="00946753"/>
    <w:rsid w:val="00947066"/>
    <w:rsid w:val="009470C4"/>
    <w:rsid w:val="00950EC7"/>
    <w:rsid w:val="0095100D"/>
    <w:rsid w:val="00951720"/>
    <w:rsid w:val="0095236F"/>
    <w:rsid w:val="009529EC"/>
    <w:rsid w:val="009535A2"/>
    <w:rsid w:val="009536E6"/>
    <w:rsid w:val="00953F8A"/>
    <w:rsid w:val="009549D7"/>
    <w:rsid w:val="00954FAD"/>
    <w:rsid w:val="009553E0"/>
    <w:rsid w:val="00955933"/>
    <w:rsid w:val="00955B92"/>
    <w:rsid w:val="00956379"/>
    <w:rsid w:val="0095677E"/>
    <w:rsid w:val="00956FDA"/>
    <w:rsid w:val="00957092"/>
    <w:rsid w:val="0095799A"/>
    <w:rsid w:val="00957A96"/>
    <w:rsid w:val="00960497"/>
    <w:rsid w:val="009609E5"/>
    <w:rsid w:val="00960A29"/>
    <w:rsid w:val="0096131F"/>
    <w:rsid w:val="00961C96"/>
    <w:rsid w:val="00961FC4"/>
    <w:rsid w:val="009622E0"/>
    <w:rsid w:val="00962418"/>
    <w:rsid w:val="00962809"/>
    <w:rsid w:val="009631A9"/>
    <w:rsid w:val="00963716"/>
    <w:rsid w:val="0096393E"/>
    <w:rsid w:val="00963CD8"/>
    <w:rsid w:val="00964298"/>
    <w:rsid w:val="0096463A"/>
    <w:rsid w:val="00964729"/>
    <w:rsid w:val="00964B8A"/>
    <w:rsid w:val="00965523"/>
    <w:rsid w:val="00965525"/>
    <w:rsid w:val="009657DF"/>
    <w:rsid w:val="00965CF5"/>
    <w:rsid w:val="0096640A"/>
    <w:rsid w:val="009665B3"/>
    <w:rsid w:val="00966FEC"/>
    <w:rsid w:val="0096723F"/>
    <w:rsid w:val="00967931"/>
    <w:rsid w:val="00967D3F"/>
    <w:rsid w:val="00970576"/>
    <w:rsid w:val="00970C94"/>
    <w:rsid w:val="0097105C"/>
    <w:rsid w:val="009714D9"/>
    <w:rsid w:val="00971DDB"/>
    <w:rsid w:val="00972474"/>
    <w:rsid w:val="009727F1"/>
    <w:rsid w:val="00972A28"/>
    <w:rsid w:val="00972C7C"/>
    <w:rsid w:val="00972E1B"/>
    <w:rsid w:val="00973188"/>
    <w:rsid w:val="009731D9"/>
    <w:rsid w:val="009735A1"/>
    <w:rsid w:val="009744F0"/>
    <w:rsid w:val="009745F8"/>
    <w:rsid w:val="009748B5"/>
    <w:rsid w:val="009749C8"/>
    <w:rsid w:val="009749E6"/>
    <w:rsid w:val="00975403"/>
    <w:rsid w:val="009754EC"/>
    <w:rsid w:val="00975B9A"/>
    <w:rsid w:val="00975D12"/>
    <w:rsid w:val="00975FFF"/>
    <w:rsid w:val="009760D3"/>
    <w:rsid w:val="009764EB"/>
    <w:rsid w:val="00976A65"/>
    <w:rsid w:val="00976A7F"/>
    <w:rsid w:val="00977330"/>
    <w:rsid w:val="00977404"/>
    <w:rsid w:val="009777D3"/>
    <w:rsid w:val="0098058F"/>
    <w:rsid w:val="00980815"/>
    <w:rsid w:val="0098083E"/>
    <w:rsid w:val="00980861"/>
    <w:rsid w:val="0098133C"/>
    <w:rsid w:val="009818D7"/>
    <w:rsid w:val="00982F43"/>
    <w:rsid w:val="00983A96"/>
    <w:rsid w:val="00983EB6"/>
    <w:rsid w:val="009842BC"/>
    <w:rsid w:val="0098449A"/>
    <w:rsid w:val="009848A3"/>
    <w:rsid w:val="00984BFE"/>
    <w:rsid w:val="00984C2B"/>
    <w:rsid w:val="00985524"/>
    <w:rsid w:val="00985584"/>
    <w:rsid w:val="00985758"/>
    <w:rsid w:val="009859E6"/>
    <w:rsid w:val="00985ACA"/>
    <w:rsid w:val="00986079"/>
    <w:rsid w:val="0098620D"/>
    <w:rsid w:val="00987348"/>
    <w:rsid w:val="00987A2A"/>
    <w:rsid w:val="00987EAD"/>
    <w:rsid w:val="00987FF5"/>
    <w:rsid w:val="009905B1"/>
    <w:rsid w:val="009906B3"/>
    <w:rsid w:val="00990CEF"/>
    <w:rsid w:val="00990D89"/>
    <w:rsid w:val="0099185D"/>
    <w:rsid w:val="009924D0"/>
    <w:rsid w:val="0099296C"/>
    <w:rsid w:val="00992D9B"/>
    <w:rsid w:val="00993101"/>
    <w:rsid w:val="0099420A"/>
    <w:rsid w:val="00994384"/>
    <w:rsid w:val="0099466D"/>
    <w:rsid w:val="00994A98"/>
    <w:rsid w:val="00994C9B"/>
    <w:rsid w:val="00995A4D"/>
    <w:rsid w:val="00995B6A"/>
    <w:rsid w:val="00995B9D"/>
    <w:rsid w:val="00995F95"/>
    <w:rsid w:val="00996216"/>
    <w:rsid w:val="0099651B"/>
    <w:rsid w:val="0099655D"/>
    <w:rsid w:val="00997811"/>
    <w:rsid w:val="00997884"/>
    <w:rsid w:val="00997B48"/>
    <w:rsid w:val="009A037A"/>
    <w:rsid w:val="009A0DA1"/>
    <w:rsid w:val="009A187C"/>
    <w:rsid w:val="009A190D"/>
    <w:rsid w:val="009A215B"/>
    <w:rsid w:val="009A2231"/>
    <w:rsid w:val="009A23F5"/>
    <w:rsid w:val="009A2A3F"/>
    <w:rsid w:val="009A2C3E"/>
    <w:rsid w:val="009A2CBF"/>
    <w:rsid w:val="009A2F8F"/>
    <w:rsid w:val="009A32B9"/>
    <w:rsid w:val="009A3391"/>
    <w:rsid w:val="009A47DE"/>
    <w:rsid w:val="009A481B"/>
    <w:rsid w:val="009A4958"/>
    <w:rsid w:val="009A4D09"/>
    <w:rsid w:val="009A4E3E"/>
    <w:rsid w:val="009A4EF9"/>
    <w:rsid w:val="009A5266"/>
    <w:rsid w:val="009A555C"/>
    <w:rsid w:val="009A57F6"/>
    <w:rsid w:val="009A5EFD"/>
    <w:rsid w:val="009A61A9"/>
    <w:rsid w:val="009A6554"/>
    <w:rsid w:val="009A66CD"/>
    <w:rsid w:val="009A6CFD"/>
    <w:rsid w:val="009A6E41"/>
    <w:rsid w:val="009A795A"/>
    <w:rsid w:val="009B090F"/>
    <w:rsid w:val="009B099F"/>
    <w:rsid w:val="009B0A20"/>
    <w:rsid w:val="009B1926"/>
    <w:rsid w:val="009B1B68"/>
    <w:rsid w:val="009B1E1C"/>
    <w:rsid w:val="009B1F12"/>
    <w:rsid w:val="009B25E6"/>
    <w:rsid w:val="009B2D3F"/>
    <w:rsid w:val="009B3345"/>
    <w:rsid w:val="009B38F2"/>
    <w:rsid w:val="009B3A84"/>
    <w:rsid w:val="009B3B58"/>
    <w:rsid w:val="009B46CC"/>
    <w:rsid w:val="009B525C"/>
    <w:rsid w:val="009B5487"/>
    <w:rsid w:val="009B54B6"/>
    <w:rsid w:val="009B54F8"/>
    <w:rsid w:val="009B5B4F"/>
    <w:rsid w:val="009B5EB2"/>
    <w:rsid w:val="009B65BC"/>
    <w:rsid w:val="009B6E40"/>
    <w:rsid w:val="009B6F09"/>
    <w:rsid w:val="009B709B"/>
    <w:rsid w:val="009B7148"/>
    <w:rsid w:val="009C0018"/>
    <w:rsid w:val="009C0391"/>
    <w:rsid w:val="009C0A1D"/>
    <w:rsid w:val="009C0AE9"/>
    <w:rsid w:val="009C1D93"/>
    <w:rsid w:val="009C1EB9"/>
    <w:rsid w:val="009C2247"/>
    <w:rsid w:val="009C226C"/>
    <w:rsid w:val="009C2F21"/>
    <w:rsid w:val="009C3CA4"/>
    <w:rsid w:val="009C4DFF"/>
    <w:rsid w:val="009C508F"/>
    <w:rsid w:val="009C50E2"/>
    <w:rsid w:val="009C52AB"/>
    <w:rsid w:val="009C5327"/>
    <w:rsid w:val="009C59CB"/>
    <w:rsid w:val="009C67B7"/>
    <w:rsid w:val="009D071F"/>
    <w:rsid w:val="009D0DF9"/>
    <w:rsid w:val="009D234D"/>
    <w:rsid w:val="009D2754"/>
    <w:rsid w:val="009D2E89"/>
    <w:rsid w:val="009D36AC"/>
    <w:rsid w:val="009D3DA3"/>
    <w:rsid w:val="009D4109"/>
    <w:rsid w:val="009D47E5"/>
    <w:rsid w:val="009D4946"/>
    <w:rsid w:val="009D4EC0"/>
    <w:rsid w:val="009D58C8"/>
    <w:rsid w:val="009D5D26"/>
    <w:rsid w:val="009D66FC"/>
    <w:rsid w:val="009D70F0"/>
    <w:rsid w:val="009D7178"/>
    <w:rsid w:val="009D7EC8"/>
    <w:rsid w:val="009E04E1"/>
    <w:rsid w:val="009E067F"/>
    <w:rsid w:val="009E0828"/>
    <w:rsid w:val="009E0989"/>
    <w:rsid w:val="009E0A53"/>
    <w:rsid w:val="009E0CE8"/>
    <w:rsid w:val="009E2536"/>
    <w:rsid w:val="009E2918"/>
    <w:rsid w:val="009E2E7A"/>
    <w:rsid w:val="009E3563"/>
    <w:rsid w:val="009E374E"/>
    <w:rsid w:val="009E3D1B"/>
    <w:rsid w:val="009E469E"/>
    <w:rsid w:val="009E474C"/>
    <w:rsid w:val="009E53E1"/>
    <w:rsid w:val="009E5F9A"/>
    <w:rsid w:val="009E6097"/>
    <w:rsid w:val="009E6466"/>
    <w:rsid w:val="009E6F6E"/>
    <w:rsid w:val="009E778F"/>
    <w:rsid w:val="009E7961"/>
    <w:rsid w:val="009E79A2"/>
    <w:rsid w:val="009F0169"/>
    <w:rsid w:val="009F0F5C"/>
    <w:rsid w:val="009F1714"/>
    <w:rsid w:val="009F1E24"/>
    <w:rsid w:val="009F1EB1"/>
    <w:rsid w:val="009F35D5"/>
    <w:rsid w:val="009F383B"/>
    <w:rsid w:val="009F39C3"/>
    <w:rsid w:val="009F3FFE"/>
    <w:rsid w:val="009F40E8"/>
    <w:rsid w:val="009F4391"/>
    <w:rsid w:val="009F4884"/>
    <w:rsid w:val="009F5251"/>
    <w:rsid w:val="009F525E"/>
    <w:rsid w:val="009F5A3C"/>
    <w:rsid w:val="009F5E21"/>
    <w:rsid w:val="009F5FE1"/>
    <w:rsid w:val="009F613B"/>
    <w:rsid w:val="009F67F8"/>
    <w:rsid w:val="009F752A"/>
    <w:rsid w:val="009F7677"/>
    <w:rsid w:val="009F7722"/>
    <w:rsid w:val="009F7A47"/>
    <w:rsid w:val="009F7A4E"/>
    <w:rsid w:val="009F7BC8"/>
    <w:rsid w:val="00A001A7"/>
    <w:rsid w:val="00A008CD"/>
    <w:rsid w:val="00A00938"/>
    <w:rsid w:val="00A011D6"/>
    <w:rsid w:val="00A016D9"/>
    <w:rsid w:val="00A01742"/>
    <w:rsid w:val="00A01D0E"/>
    <w:rsid w:val="00A02029"/>
    <w:rsid w:val="00A0268F"/>
    <w:rsid w:val="00A0319C"/>
    <w:rsid w:val="00A0331D"/>
    <w:rsid w:val="00A04455"/>
    <w:rsid w:val="00A04C38"/>
    <w:rsid w:val="00A05983"/>
    <w:rsid w:val="00A061B6"/>
    <w:rsid w:val="00A0669E"/>
    <w:rsid w:val="00A06C89"/>
    <w:rsid w:val="00A07B40"/>
    <w:rsid w:val="00A07C74"/>
    <w:rsid w:val="00A10055"/>
    <w:rsid w:val="00A10EB7"/>
    <w:rsid w:val="00A1232E"/>
    <w:rsid w:val="00A12B40"/>
    <w:rsid w:val="00A12D60"/>
    <w:rsid w:val="00A138D5"/>
    <w:rsid w:val="00A13CC0"/>
    <w:rsid w:val="00A14208"/>
    <w:rsid w:val="00A14B3E"/>
    <w:rsid w:val="00A16176"/>
    <w:rsid w:val="00A16494"/>
    <w:rsid w:val="00A164D0"/>
    <w:rsid w:val="00A16666"/>
    <w:rsid w:val="00A16965"/>
    <w:rsid w:val="00A17229"/>
    <w:rsid w:val="00A172A5"/>
    <w:rsid w:val="00A174A2"/>
    <w:rsid w:val="00A1775F"/>
    <w:rsid w:val="00A179C3"/>
    <w:rsid w:val="00A20880"/>
    <w:rsid w:val="00A20F95"/>
    <w:rsid w:val="00A217F5"/>
    <w:rsid w:val="00A22170"/>
    <w:rsid w:val="00A22525"/>
    <w:rsid w:val="00A22985"/>
    <w:rsid w:val="00A23C4B"/>
    <w:rsid w:val="00A243DE"/>
    <w:rsid w:val="00A24836"/>
    <w:rsid w:val="00A24A91"/>
    <w:rsid w:val="00A25C09"/>
    <w:rsid w:val="00A25E6D"/>
    <w:rsid w:val="00A25F7D"/>
    <w:rsid w:val="00A2637C"/>
    <w:rsid w:val="00A26571"/>
    <w:rsid w:val="00A26AB4"/>
    <w:rsid w:val="00A26CDD"/>
    <w:rsid w:val="00A26DCF"/>
    <w:rsid w:val="00A274BA"/>
    <w:rsid w:val="00A27679"/>
    <w:rsid w:val="00A27887"/>
    <w:rsid w:val="00A27AA1"/>
    <w:rsid w:val="00A27BDE"/>
    <w:rsid w:val="00A27EE6"/>
    <w:rsid w:val="00A300CE"/>
    <w:rsid w:val="00A302BB"/>
    <w:rsid w:val="00A306D7"/>
    <w:rsid w:val="00A30F96"/>
    <w:rsid w:val="00A31623"/>
    <w:rsid w:val="00A31FAE"/>
    <w:rsid w:val="00A32B1D"/>
    <w:rsid w:val="00A332A5"/>
    <w:rsid w:val="00A3373F"/>
    <w:rsid w:val="00A33CBD"/>
    <w:rsid w:val="00A347BD"/>
    <w:rsid w:val="00A34E7A"/>
    <w:rsid w:val="00A351B7"/>
    <w:rsid w:val="00A357D6"/>
    <w:rsid w:val="00A35F00"/>
    <w:rsid w:val="00A363E8"/>
    <w:rsid w:val="00A3675C"/>
    <w:rsid w:val="00A36AE0"/>
    <w:rsid w:val="00A36B62"/>
    <w:rsid w:val="00A36C29"/>
    <w:rsid w:val="00A374C8"/>
    <w:rsid w:val="00A376E1"/>
    <w:rsid w:val="00A37C0D"/>
    <w:rsid w:val="00A37D2C"/>
    <w:rsid w:val="00A403A9"/>
    <w:rsid w:val="00A40A08"/>
    <w:rsid w:val="00A40A1A"/>
    <w:rsid w:val="00A40BC8"/>
    <w:rsid w:val="00A416F3"/>
    <w:rsid w:val="00A418A0"/>
    <w:rsid w:val="00A42907"/>
    <w:rsid w:val="00A42AF8"/>
    <w:rsid w:val="00A4355F"/>
    <w:rsid w:val="00A4395D"/>
    <w:rsid w:val="00A43D55"/>
    <w:rsid w:val="00A43E1D"/>
    <w:rsid w:val="00A4474D"/>
    <w:rsid w:val="00A44D32"/>
    <w:rsid w:val="00A44DCA"/>
    <w:rsid w:val="00A450CB"/>
    <w:rsid w:val="00A4514A"/>
    <w:rsid w:val="00A45260"/>
    <w:rsid w:val="00A46910"/>
    <w:rsid w:val="00A4713E"/>
    <w:rsid w:val="00A47D7A"/>
    <w:rsid w:val="00A5024F"/>
    <w:rsid w:val="00A50497"/>
    <w:rsid w:val="00A50A32"/>
    <w:rsid w:val="00A50ADD"/>
    <w:rsid w:val="00A50C6C"/>
    <w:rsid w:val="00A515EF"/>
    <w:rsid w:val="00A5177D"/>
    <w:rsid w:val="00A517C6"/>
    <w:rsid w:val="00A51869"/>
    <w:rsid w:val="00A52835"/>
    <w:rsid w:val="00A52B05"/>
    <w:rsid w:val="00A53494"/>
    <w:rsid w:val="00A5354A"/>
    <w:rsid w:val="00A53842"/>
    <w:rsid w:val="00A53A8A"/>
    <w:rsid w:val="00A5452E"/>
    <w:rsid w:val="00A54A77"/>
    <w:rsid w:val="00A54FC9"/>
    <w:rsid w:val="00A55345"/>
    <w:rsid w:val="00A55B80"/>
    <w:rsid w:val="00A56F61"/>
    <w:rsid w:val="00A57109"/>
    <w:rsid w:val="00A575CA"/>
    <w:rsid w:val="00A57896"/>
    <w:rsid w:val="00A578D1"/>
    <w:rsid w:val="00A57EB4"/>
    <w:rsid w:val="00A57EEE"/>
    <w:rsid w:val="00A60236"/>
    <w:rsid w:val="00A607B2"/>
    <w:rsid w:val="00A609B4"/>
    <w:rsid w:val="00A60E51"/>
    <w:rsid w:val="00A61408"/>
    <w:rsid w:val="00A61490"/>
    <w:rsid w:val="00A61BB7"/>
    <w:rsid w:val="00A61F26"/>
    <w:rsid w:val="00A63432"/>
    <w:rsid w:val="00A635F2"/>
    <w:rsid w:val="00A64264"/>
    <w:rsid w:val="00A643D1"/>
    <w:rsid w:val="00A64BDE"/>
    <w:rsid w:val="00A64EB1"/>
    <w:rsid w:val="00A6515D"/>
    <w:rsid w:val="00A65EE0"/>
    <w:rsid w:val="00A660ED"/>
    <w:rsid w:val="00A663F5"/>
    <w:rsid w:val="00A66785"/>
    <w:rsid w:val="00A66AC3"/>
    <w:rsid w:val="00A66E1B"/>
    <w:rsid w:val="00A67637"/>
    <w:rsid w:val="00A679B0"/>
    <w:rsid w:val="00A701DF"/>
    <w:rsid w:val="00A7075B"/>
    <w:rsid w:val="00A70A43"/>
    <w:rsid w:val="00A70D23"/>
    <w:rsid w:val="00A715B9"/>
    <w:rsid w:val="00A71BC1"/>
    <w:rsid w:val="00A71C51"/>
    <w:rsid w:val="00A72318"/>
    <w:rsid w:val="00A72B25"/>
    <w:rsid w:val="00A7327F"/>
    <w:rsid w:val="00A73854"/>
    <w:rsid w:val="00A73A2D"/>
    <w:rsid w:val="00A73BF9"/>
    <w:rsid w:val="00A73E08"/>
    <w:rsid w:val="00A74E90"/>
    <w:rsid w:val="00A7597F"/>
    <w:rsid w:val="00A75A3D"/>
    <w:rsid w:val="00A76229"/>
    <w:rsid w:val="00A76AEC"/>
    <w:rsid w:val="00A76C6D"/>
    <w:rsid w:val="00A770A4"/>
    <w:rsid w:val="00A770C1"/>
    <w:rsid w:val="00A77164"/>
    <w:rsid w:val="00A77753"/>
    <w:rsid w:val="00A77E69"/>
    <w:rsid w:val="00A8008C"/>
    <w:rsid w:val="00A80697"/>
    <w:rsid w:val="00A80946"/>
    <w:rsid w:val="00A80F2D"/>
    <w:rsid w:val="00A81B2E"/>
    <w:rsid w:val="00A81B4F"/>
    <w:rsid w:val="00A820A7"/>
    <w:rsid w:val="00A82241"/>
    <w:rsid w:val="00A823B7"/>
    <w:rsid w:val="00A824B8"/>
    <w:rsid w:val="00A82CDE"/>
    <w:rsid w:val="00A831D2"/>
    <w:rsid w:val="00A837F4"/>
    <w:rsid w:val="00A83FCF"/>
    <w:rsid w:val="00A8452D"/>
    <w:rsid w:val="00A84DE8"/>
    <w:rsid w:val="00A85320"/>
    <w:rsid w:val="00A85DB9"/>
    <w:rsid w:val="00A85F77"/>
    <w:rsid w:val="00A86385"/>
    <w:rsid w:val="00A874A9"/>
    <w:rsid w:val="00A8766C"/>
    <w:rsid w:val="00A87AE4"/>
    <w:rsid w:val="00A901A6"/>
    <w:rsid w:val="00A903D5"/>
    <w:rsid w:val="00A910C0"/>
    <w:rsid w:val="00A91B4A"/>
    <w:rsid w:val="00A91CB1"/>
    <w:rsid w:val="00A91F89"/>
    <w:rsid w:val="00A92B58"/>
    <w:rsid w:val="00A9303E"/>
    <w:rsid w:val="00A9364B"/>
    <w:rsid w:val="00A93789"/>
    <w:rsid w:val="00A93B62"/>
    <w:rsid w:val="00A94129"/>
    <w:rsid w:val="00A94FE6"/>
    <w:rsid w:val="00A9500C"/>
    <w:rsid w:val="00A955F6"/>
    <w:rsid w:val="00A95B5E"/>
    <w:rsid w:val="00A96091"/>
    <w:rsid w:val="00A96CA2"/>
    <w:rsid w:val="00A97524"/>
    <w:rsid w:val="00A97550"/>
    <w:rsid w:val="00A9775B"/>
    <w:rsid w:val="00AA03ED"/>
    <w:rsid w:val="00AA0870"/>
    <w:rsid w:val="00AA0C70"/>
    <w:rsid w:val="00AA0CD8"/>
    <w:rsid w:val="00AA14E3"/>
    <w:rsid w:val="00AA1665"/>
    <w:rsid w:val="00AA16D8"/>
    <w:rsid w:val="00AA1BF7"/>
    <w:rsid w:val="00AA1F8B"/>
    <w:rsid w:val="00AA1FB6"/>
    <w:rsid w:val="00AA22A2"/>
    <w:rsid w:val="00AA2E6B"/>
    <w:rsid w:val="00AA346E"/>
    <w:rsid w:val="00AA39FC"/>
    <w:rsid w:val="00AA3A90"/>
    <w:rsid w:val="00AA4924"/>
    <w:rsid w:val="00AA4A1B"/>
    <w:rsid w:val="00AA5AE9"/>
    <w:rsid w:val="00AA5FE1"/>
    <w:rsid w:val="00AA63C7"/>
    <w:rsid w:val="00AA68E5"/>
    <w:rsid w:val="00AA6DFB"/>
    <w:rsid w:val="00AA7174"/>
    <w:rsid w:val="00AA7AD6"/>
    <w:rsid w:val="00AA7F11"/>
    <w:rsid w:val="00AB03B1"/>
    <w:rsid w:val="00AB03D0"/>
    <w:rsid w:val="00AB05D2"/>
    <w:rsid w:val="00AB0863"/>
    <w:rsid w:val="00AB0875"/>
    <w:rsid w:val="00AB12BF"/>
    <w:rsid w:val="00AB1660"/>
    <w:rsid w:val="00AB1C7D"/>
    <w:rsid w:val="00AB1E9D"/>
    <w:rsid w:val="00AB235B"/>
    <w:rsid w:val="00AB2A40"/>
    <w:rsid w:val="00AB30BC"/>
    <w:rsid w:val="00AB3B41"/>
    <w:rsid w:val="00AB3D0A"/>
    <w:rsid w:val="00AB4695"/>
    <w:rsid w:val="00AB4877"/>
    <w:rsid w:val="00AB491C"/>
    <w:rsid w:val="00AB4E66"/>
    <w:rsid w:val="00AB52FF"/>
    <w:rsid w:val="00AB57FA"/>
    <w:rsid w:val="00AB5822"/>
    <w:rsid w:val="00AB59BF"/>
    <w:rsid w:val="00AB5B91"/>
    <w:rsid w:val="00AB5E1E"/>
    <w:rsid w:val="00AB6A77"/>
    <w:rsid w:val="00AB7300"/>
    <w:rsid w:val="00AB775A"/>
    <w:rsid w:val="00AB7896"/>
    <w:rsid w:val="00AB7910"/>
    <w:rsid w:val="00AC04CA"/>
    <w:rsid w:val="00AC0519"/>
    <w:rsid w:val="00AC0D91"/>
    <w:rsid w:val="00AC11FD"/>
    <w:rsid w:val="00AC19BF"/>
    <w:rsid w:val="00AC1B3B"/>
    <w:rsid w:val="00AC1C5E"/>
    <w:rsid w:val="00AC2607"/>
    <w:rsid w:val="00AC290E"/>
    <w:rsid w:val="00AC2F0C"/>
    <w:rsid w:val="00AC3AAD"/>
    <w:rsid w:val="00AC4000"/>
    <w:rsid w:val="00AC5291"/>
    <w:rsid w:val="00AC55F7"/>
    <w:rsid w:val="00AC5662"/>
    <w:rsid w:val="00AC5C49"/>
    <w:rsid w:val="00AC5D9A"/>
    <w:rsid w:val="00AC61A8"/>
    <w:rsid w:val="00AC64D4"/>
    <w:rsid w:val="00AC69B1"/>
    <w:rsid w:val="00AC70EC"/>
    <w:rsid w:val="00AC7720"/>
    <w:rsid w:val="00AC7A54"/>
    <w:rsid w:val="00AD08A0"/>
    <w:rsid w:val="00AD0A15"/>
    <w:rsid w:val="00AD1485"/>
    <w:rsid w:val="00AD1813"/>
    <w:rsid w:val="00AD1BF9"/>
    <w:rsid w:val="00AD25BD"/>
    <w:rsid w:val="00AD2A95"/>
    <w:rsid w:val="00AD2B17"/>
    <w:rsid w:val="00AD3916"/>
    <w:rsid w:val="00AD3DDB"/>
    <w:rsid w:val="00AD3FA2"/>
    <w:rsid w:val="00AD4621"/>
    <w:rsid w:val="00AD4655"/>
    <w:rsid w:val="00AD573D"/>
    <w:rsid w:val="00AD60ED"/>
    <w:rsid w:val="00AD65A1"/>
    <w:rsid w:val="00AD6A0F"/>
    <w:rsid w:val="00AD6F3D"/>
    <w:rsid w:val="00AD74AB"/>
    <w:rsid w:val="00AD7976"/>
    <w:rsid w:val="00AD7F48"/>
    <w:rsid w:val="00AE00B4"/>
    <w:rsid w:val="00AE1150"/>
    <w:rsid w:val="00AE12C8"/>
    <w:rsid w:val="00AE144C"/>
    <w:rsid w:val="00AE1E0E"/>
    <w:rsid w:val="00AE1EB3"/>
    <w:rsid w:val="00AE2672"/>
    <w:rsid w:val="00AE2EAA"/>
    <w:rsid w:val="00AE30B9"/>
    <w:rsid w:val="00AE3166"/>
    <w:rsid w:val="00AE3361"/>
    <w:rsid w:val="00AE349D"/>
    <w:rsid w:val="00AE3CF1"/>
    <w:rsid w:val="00AE3D6F"/>
    <w:rsid w:val="00AE45CC"/>
    <w:rsid w:val="00AE46A6"/>
    <w:rsid w:val="00AE4A42"/>
    <w:rsid w:val="00AE4DB8"/>
    <w:rsid w:val="00AE53AC"/>
    <w:rsid w:val="00AE56F6"/>
    <w:rsid w:val="00AE59A1"/>
    <w:rsid w:val="00AE5DEF"/>
    <w:rsid w:val="00AE6407"/>
    <w:rsid w:val="00AE65E6"/>
    <w:rsid w:val="00AE6A38"/>
    <w:rsid w:val="00AE6DB7"/>
    <w:rsid w:val="00AE723B"/>
    <w:rsid w:val="00AE73C6"/>
    <w:rsid w:val="00AE7BB1"/>
    <w:rsid w:val="00AE7F3C"/>
    <w:rsid w:val="00AF02E6"/>
    <w:rsid w:val="00AF0863"/>
    <w:rsid w:val="00AF0867"/>
    <w:rsid w:val="00AF0D15"/>
    <w:rsid w:val="00AF0E77"/>
    <w:rsid w:val="00AF1113"/>
    <w:rsid w:val="00AF1291"/>
    <w:rsid w:val="00AF1B6B"/>
    <w:rsid w:val="00AF1C95"/>
    <w:rsid w:val="00AF2195"/>
    <w:rsid w:val="00AF2F6C"/>
    <w:rsid w:val="00AF3313"/>
    <w:rsid w:val="00AF3426"/>
    <w:rsid w:val="00AF342D"/>
    <w:rsid w:val="00AF35EE"/>
    <w:rsid w:val="00AF3E94"/>
    <w:rsid w:val="00AF438C"/>
    <w:rsid w:val="00AF4672"/>
    <w:rsid w:val="00AF46CF"/>
    <w:rsid w:val="00AF4869"/>
    <w:rsid w:val="00AF4BBB"/>
    <w:rsid w:val="00AF4F20"/>
    <w:rsid w:val="00AF5320"/>
    <w:rsid w:val="00AF5863"/>
    <w:rsid w:val="00AF587F"/>
    <w:rsid w:val="00AF5C9F"/>
    <w:rsid w:val="00AF5D07"/>
    <w:rsid w:val="00AF5D7A"/>
    <w:rsid w:val="00AF5E29"/>
    <w:rsid w:val="00AF70F6"/>
    <w:rsid w:val="00AF731B"/>
    <w:rsid w:val="00AF7826"/>
    <w:rsid w:val="00AF7BD8"/>
    <w:rsid w:val="00B00216"/>
    <w:rsid w:val="00B006E8"/>
    <w:rsid w:val="00B00DC8"/>
    <w:rsid w:val="00B0125D"/>
    <w:rsid w:val="00B01428"/>
    <w:rsid w:val="00B01735"/>
    <w:rsid w:val="00B0234C"/>
    <w:rsid w:val="00B023C3"/>
    <w:rsid w:val="00B02613"/>
    <w:rsid w:val="00B02E6B"/>
    <w:rsid w:val="00B03278"/>
    <w:rsid w:val="00B0347F"/>
    <w:rsid w:val="00B03A95"/>
    <w:rsid w:val="00B040A2"/>
    <w:rsid w:val="00B0510A"/>
    <w:rsid w:val="00B0536D"/>
    <w:rsid w:val="00B0587D"/>
    <w:rsid w:val="00B05E11"/>
    <w:rsid w:val="00B062C1"/>
    <w:rsid w:val="00B06507"/>
    <w:rsid w:val="00B06588"/>
    <w:rsid w:val="00B067A0"/>
    <w:rsid w:val="00B067F9"/>
    <w:rsid w:val="00B06A69"/>
    <w:rsid w:val="00B06BA1"/>
    <w:rsid w:val="00B07815"/>
    <w:rsid w:val="00B07928"/>
    <w:rsid w:val="00B07AEB"/>
    <w:rsid w:val="00B07F14"/>
    <w:rsid w:val="00B10074"/>
    <w:rsid w:val="00B100E7"/>
    <w:rsid w:val="00B1070D"/>
    <w:rsid w:val="00B10A77"/>
    <w:rsid w:val="00B10F72"/>
    <w:rsid w:val="00B110FD"/>
    <w:rsid w:val="00B11FD4"/>
    <w:rsid w:val="00B1224D"/>
    <w:rsid w:val="00B1242A"/>
    <w:rsid w:val="00B1294C"/>
    <w:rsid w:val="00B12E54"/>
    <w:rsid w:val="00B13DC6"/>
    <w:rsid w:val="00B141C2"/>
    <w:rsid w:val="00B14B73"/>
    <w:rsid w:val="00B15EE8"/>
    <w:rsid w:val="00B16573"/>
    <w:rsid w:val="00B16DB7"/>
    <w:rsid w:val="00B16E1B"/>
    <w:rsid w:val="00B171B8"/>
    <w:rsid w:val="00B1745D"/>
    <w:rsid w:val="00B17768"/>
    <w:rsid w:val="00B20087"/>
    <w:rsid w:val="00B20771"/>
    <w:rsid w:val="00B20ADF"/>
    <w:rsid w:val="00B20E2B"/>
    <w:rsid w:val="00B21ADE"/>
    <w:rsid w:val="00B21C63"/>
    <w:rsid w:val="00B21DB2"/>
    <w:rsid w:val="00B224EC"/>
    <w:rsid w:val="00B22730"/>
    <w:rsid w:val="00B22BD1"/>
    <w:rsid w:val="00B22CBE"/>
    <w:rsid w:val="00B232E2"/>
    <w:rsid w:val="00B23454"/>
    <w:rsid w:val="00B237E7"/>
    <w:rsid w:val="00B24000"/>
    <w:rsid w:val="00B242A7"/>
    <w:rsid w:val="00B24333"/>
    <w:rsid w:val="00B2535B"/>
    <w:rsid w:val="00B2615F"/>
    <w:rsid w:val="00B26339"/>
    <w:rsid w:val="00B264CC"/>
    <w:rsid w:val="00B26553"/>
    <w:rsid w:val="00B26A89"/>
    <w:rsid w:val="00B27FBA"/>
    <w:rsid w:val="00B30424"/>
    <w:rsid w:val="00B3095D"/>
    <w:rsid w:val="00B30BEB"/>
    <w:rsid w:val="00B31A88"/>
    <w:rsid w:val="00B31C7B"/>
    <w:rsid w:val="00B32A4B"/>
    <w:rsid w:val="00B32AE5"/>
    <w:rsid w:val="00B32CE3"/>
    <w:rsid w:val="00B32D10"/>
    <w:rsid w:val="00B32FA0"/>
    <w:rsid w:val="00B335F1"/>
    <w:rsid w:val="00B339AD"/>
    <w:rsid w:val="00B33B50"/>
    <w:rsid w:val="00B3412A"/>
    <w:rsid w:val="00B34147"/>
    <w:rsid w:val="00B3415F"/>
    <w:rsid w:val="00B347BE"/>
    <w:rsid w:val="00B34A5E"/>
    <w:rsid w:val="00B34CA7"/>
    <w:rsid w:val="00B35770"/>
    <w:rsid w:val="00B35FF4"/>
    <w:rsid w:val="00B3654F"/>
    <w:rsid w:val="00B3660A"/>
    <w:rsid w:val="00B366EF"/>
    <w:rsid w:val="00B367AC"/>
    <w:rsid w:val="00B37823"/>
    <w:rsid w:val="00B379A1"/>
    <w:rsid w:val="00B37B0E"/>
    <w:rsid w:val="00B37C41"/>
    <w:rsid w:val="00B402AA"/>
    <w:rsid w:val="00B40587"/>
    <w:rsid w:val="00B40DFF"/>
    <w:rsid w:val="00B40E78"/>
    <w:rsid w:val="00B40F6C"/>
    <w:rsid w:val="00B40F7B"/>
    <w:rsid w:val="00B4129D"/>
    <w:rsid w:val="00B4140B"/>
    <w:rsid w:val="00B41664"/>
    <w:rsid w:val="00B41D68"/>
    <w:rsid w:val="00B425BE"/>
    <w:rsid w:val="00B42904"/>
    <w:rsid w:val="00B42D95"/>
    <w:rsid w:val="00B43190"/>
    <w:rsid w:val="00B4319E"/>
    <w:rsid w:val="00B435D0"/>
    <w:rsid w:val="00B446F6"/>
    <w:rsid w:val="00B44A20"/>
    <w:rsid w:val="00B44A2E"/>
    <w:rsid w:val="00B45279"/>
    <w:rsid w:val="00B46171"/>
    <w:rsid w:val="00B46704"/>
    <w:rsid w:val="00B46837"/>
    <w:rsid w:val="00B469AB"/>
    <w:rsid w:val="00B46BC8"/>
    <w:rsid w:val="00B47595"/>
    <w:rsid w:val="00B47646"/>
    <w:rsid w:val="00B477E2"/>
    <w:rsid w:val="00B47A41"/>
    <w:rsid w:val="00B47E5D"/>
    <w:rsid w:val="00B50B39"/>
    <w:rsid w:val="00B5148A"/>
    <w:rsid w:val="00B5191D"/>
    <w:rsid w:val="00B51A38"/>
    <w:rsid w:val="00B51BFC"/>
    <w:rsid w:val="00B51C97"/>
    <w:rsid w:val="00B522E1"/>
    <w:rsid w:val="00B5284C"/>
    <w:rsid w:val="00B5359B"/>
    <w:rsid w:val="00B541D4"/>
    <w:rsid w:val="00B542BA"/>
    <w:rsid w:val="00B54456"/>
    <w:rsid w:val="00B54B4B"/>
    <w:rsid w:val="00B54F4A"/>
    <w:rsid w:val="00B54F54"/>
    <w:rsid w:val="00B55FEB"/>
    <w:rsid w:val="00B56BA4"/>
    <w:rsid w:val="00B56E35"/>
    <w:rsid w:val="00B5733F"/>
    <w:rsid w:val="00B5759F"/>
    <w:rsid w:val="00B57B8D"/>
    <w:rsid w:val="00B60AC3"/>
    <w:rsid w:val="00B60B9C"/>
    <w:rsid w:val="00B61F3B"/>
    <w:rsid w:val="00B62298"/>
    <w:rsid w:val="00B62544"/>
    <w:rsid w:val="00B6254C"/>
    <w:rsid w:val="00B629EE"/>
    <w:rsid w:val="00B62A65"/>
    <w:rsid w:val="00B62A91"/>
    <w:rsid w:val="00B62F12"/>
    <w:rsid w:val="00B64070"/>
    <w:rsid w:val="00B64F50"/>
    <w:rsid w:val="00B650FD"/>
    <w:rsid w:val="00B653B6"/>
    <w:rsid w:val="00B6562F"/>
    <w:rsid w:val="00B65B00"/>
    <w:rsid w:val="00B661E2"/>
    <w:rsid w:val="00B663B0"/>
    <w:rsid w:val="00B664DD"/>
    <w:rsid w:val="00B66843"/>
    <w:rsid w:val="00B67203"/>
    <w:rsid w:val="00B67465"/>
    <w:rsid w:val="00B701A2"/>
    <w:rsid w:val="00B70CB5"/>
    <w:rsid w:val="00B71F61"/>
    <w:rsid w:val="00B72586"/>
    <w:rsid w:val="00B72D5A"/>
    <w:rsid w:val="00B72E0E"/>
    <w:rsid w:val="00B73028"/>
    <w:rsid w:val="00B730CD"/>
    <w:rsid w:val="00B73239"/>
    <w:rsid w:val="00B7425F"/>
    <w:rsid w:val="00B74EE0"/>
    <w:rsid w:val="00B74FCA"/>
    <w:rsid w:val="00B7574B"/>
    <w:rsid w:val="00B7577C"/>
    <w:rsid w:val="00B76070"/>
    <w:rsid w:val="00B7643C"/>
    <w:rsid w:val="00B76B09"/>
    <w:rsid w:val="00B77021"/>
    <w:rsid w:val="00B77356"/>
    <w:rsid w:val="00B77392"/>
    <w:rsid w:val="00B77912"/>
    <w:rsid w:val="00B77AD5"/>
    <w:rsid w:val="00B77B29"/>
    <w:rsid w:val="00B77CB1"/>
    <w:rsid w:val="00B77D59"/>
    <w:rsid w:val="00B80135"/>
    <w:rsid w:val="00B802CF"/>
    <w:rsid w:val="00B8033D"/>
    <w:rsid w:val="00B8086A"/>
    <w:rsid w:val="00B813E8"/>
    <w:rsid w:val="00B816E5"/>
    <w:rsid w:val="00B816E9"/>
    <w:rsid w:val="00B82952"/>
    <w:rsid w:val="00B82CCB"/>
    <w:rsid w:val="00B83123"/>
    <w:rsid w:val="00B838EC"/>
    <w:rsid w:val="00B843FE"/>
    <w:rsid w:val="00B8478B"/>
    <w:rsid w:val="00B8485A"/>
    <w:rsid w:val="00B85025"/>
    <w:rsid w:val="00B86032"/>
    <w:rsid w:val="00B86411"/>
    <w:rsid w:val="00B8645D"/>
    <w:rsid w:val="00B874E1"/>
    <w:rsid w:val="00B87B4D"/>
    <w:rsid w:val="00B87D75"/>
    <w:rsid w:val="00B9003D"/>
    <w:rsid w:val="00B90096"/>
    <w:rsid w:val="00B906F1"/>
    <w:rsid w:val="00B90B22"/>
    <w:rsid w:val="00B919A5"/>
    <w:rsid w:val="00B91F50"/>
    <w:rsid w:val="00B925D4"/>
    <w:rsid w:val="00B927CE"/>
    <w:rsid w:val="00B93171"/>
    <w:rsid w:val="00B93F34"/>
    <w:rsid w:val="00B941C2"/>
    <w:rsid w:val="00B9437B"/>
    <w:rsid w:val="00B94B0A"/>
    <w:rsid w:val="00B94E4E"/>
    <w:rsid w:val="00B951B0"/>
    <w:rsid w:val="00B957DE"/>
    <w:rsid w:val="00B95949"/>
    <w:rsid w:val="00B9607A"/>
    <w:rsid w:val="00B961B2"/>
    <w:rsid w:val="00B96648"/>
    <w:rsid w:val="00B96706"/>
    <w:rsid w:val="00B96DB4"/>
    <w:rsid w:val="00B96EA4"/>
    <w:rsid w:val="00B97592"/>
    <w:rsid w:val="00B975E1"/>
    <w:rsid w:val="00B976D4"/>
    <w:rsid w:val="00BA061A"/>
    <w:rsid w:val="00BA0695"/>
    <w:rsid w:val="00BA086B"/>
    <w:rsid w:val="00BA0BCB"/>
    <w:rsid w:val="00BA10C9"/>
    <w:rsid w:val="00BA139B"/>
    <w:rsid w:val="00BA2E0C"/>
    <w:rsid w:val="00BA34C7"/>
    <w:rsid w:val="00BA35C9"/>
    <w:rsid w:val="00BA388B"/>
    <w:rsid w:val="00BA39F3"/>
    <w:rsid w:val="00BA3AA0"/>
    <w:rsid w:val="00BA3DDC"/>
    <w:rsid w:val="00BA424C"/>
    <w:rsid w:val="00BA4C79"/>
    <w:rsid w:val="00BA4E78"/>
    <w:rsid w:val="00BA5E81"/>
    <w:rsid w:val="00BA63D3"/>
    <w:rsid w:val="00BA6A7B"/>
    <w:rsid w:val="00BA6ED5"/>
    <w:rsid w:val="00BA70C8"/>
    <w:rsid w:val="00BA7B7C"/>
    <w:rsid w:val="00BA7EAA"/>
    <w:rsid w:val="00BA7F52"/>
    <w:rsid w:val="00BB0E31"/>
    <w:rsid w:val="00BB1CFF"/>
    <w:rsid w:val="00BB1FF2"/>
    <w:rsid w:val="00BB20D5"/>
    <w:rsid w:val="00BB42B2"/>
    <w:rsid w:val="00BB43F5"/>
    <w:rsid w:val="00BB4918"/>
    <w:rsid w:val="00BB4C18"/>
    <w:rsid w:val="00BB4E54"/>
    <w:rsid w:val="00BB5122"/>
    <w:rsid w:val="00BB590B"/>
    <w:rsid w:val="00BB5981"/>
    <w:rsid w:val="00BB5D33"/>
    <w:rsid w:val="00BB619E"/>
    <w:rsid w:val="00BB6C8C"/>
    <w:rsid w:val="00BB6CB7"/>
    <w:rsid w:val="00BB6D1F"/>
    <w:rsid w:val="00BB7044"/>
    <w:rsid w:val="00BB7174"/>
    <w:rsid w:val="00BB72BB"/>
    <w:rsid w:val="00BB74AD"/>
    <w:rsid w:val="00BC0200"/>
    <w:rsid w:val="00BC0464"/>
    <w:rsid w:val="00BC0C35"/>
    <w:rsid w:val="00BC1CD7"/>
    <w:rsid w:val="00BC2E31"/>
    <w:rsid w:val="00BC3A34"/>
    <w:rsid w:val="00BC3A6B"/>
    <w:rsid w:val="00BC3D66"/>
    <w:rsid w:val="00BC3F4D"/>
    <w:rsid w:val="00BC3FFC"/>
    <w:rsid w:val="00BC4142"/>
    <w:rsid w:val="00BC419F"/>
    <w:rsid w:val="00BC52D6"/>
    <w:rsid w:val="00BC5F34"/>
    <w:rsid w:val="00BC6119"/>
    <w:rsid w:val="00BC661F"/>
    <w:rsid w:val="00BC7707"/>
    <w:rsid w:val="00BC7957"/>
    <w:rsid w:val="00BD00D0"/>
    <w:rsid w:val="00BD03D5"/>
    <w:rsid w:val="00BD0933"/>
    <w:rsid w:val="00BD0D78"/>
    <w:rsid w:val="00BD0F6C"/>
    <w:rsid w:val="00BD1A8D"/>
    <w:rsid w:val="00BD1D5E"/>
    <w:rsid w:val="00BD226C"/>
    <w:rsid w:val="00BD22D4"/>
    <w:rsid w:val="00BD26B9"/>
    <w:rsid w:val="00BD3346"/>
    <w:rsid w:val="00BD34AF"/>
    <w:rsid w:val="00BD3E25"/>
    <w:rsid w:val="00BD4B71"/>
    <w:rsid w:val="00BD4B94"/>
    <w:rsid w:val="00BD4C39"/>
    <w:rsid w:val="00BD4E48"/>
    <w:rsid w:val="00BD54B8"/>
    <w:rsid w:val="00BD570D"/>
    <w:rsid w:val="00BD5C6E"/>
    <w:rsid w:val="00BD5FA1"/>
    <w:rsid w:val="00BD612D"/>
    <w:rsid w:val="00BD681E"/>
    <w:rsid w:val="00BD694D"/>
    <w:rsid w:val="00BD6DF3"/>
    <w:rsid w:val="00BD6EF7"/>
    <w:rsid w:val="00BD6F95"/>
    <w:rsid w:val="00BD6FCB"/>
    <w:rsid w:val="00BD7207"/>
    <w:rsid w:val="00BD7777"/>
    <w:rsid w:val="00BE0374"/>
    <w:rsid w:val="00BE0450"/>
    <w:rsid w:val="00BE11CC"/>
    <w:rsid w:val="00BE1297"/>
    <w:rsid w:val="00BE137B"/>
    <w:rsid w:val="00BE15CF"/>
    <w:rsid w:val="00BE16F1"/>
    <w:rsid w:val="00BE245A"/>
    <w:rsid w:val="00BE2827"/>
    <w:rsid w:val="00BE293F"/>
    <w:rsid w:val="00BE3338"/>
    <w:rsid w:val="00BE36A8"/>
    <w:rsid w:val="00BE3AF7"/>
    <w:rsid w:val="00BE3F8E"/>
    <w:rsid w:val="00BE4BE1"/>
    <w:rsid w:val="00BE5256"/>
    <w:rsid w:val="00BE53DC"/>
    <w:rsid w:val="00BE560F"/>
    <w:rsid w:val="00BE5749"/>
    <w:rsid w:val="00BE627D"/>
    <w:rsid w:val="00BE697F"/>
    <w:rsid w:val="00BE6CAD"/>
    <w:rsid w:val="00BE6E7A"/>
    <w:rsid w:val="00BE76BD"/>
    <w:rsid w:val="00BE7AD9"/>
    <w:rsid w:val="00BF016E"/>
    <w:rsid w:val="00BF0349"/>
    <w:rsid w:val="00BF09F7"/>
    <w:rsid w:val="00BF1475"/>
    <w:rsid w:val="00BF1751"/>
    <w:rsid w:val="00BF1BCC"/>
    <w:rsid w:val="00BF1E13"/>
    <w:rsid w:val="00BF217A"/>
    <w:rsid w:val="00BF24FA"/>
    <w:rsid w:val="00BF27F6"/>
    <w:rsid w:val="00BF2B68"/>
    <w:rsid w:val="00BF2B6F"/>
    <w:rsid w:val="00BF2CD0"/>
    <w:rsid w:val="00BF3020"/>
    <w:rsid w:val="00BF30B4"/>
    <w:rsid w:val="00BF3196"/>
    <w:rsid w:val="00BF32C2"/>
    <w:rsid w:val="00BF354F"/>
    <w:rsid w:val="00BF3B70"/>
    <w:rsid w:val="00BF4506"/>
    <w:rsid w:val="00BF4508"/>
    <w:rsid w:val="00BF51DD"/>
    <w:rsid w:val="00BF59B0"/>
    <w:rsid w:val="00BF5A64"/>
    <w:rsid w:val="00BF5C1D"/>
    <w:rsid w:val="00BF5D12"/>
    <w:rsid w:val="00BF5FB4"/>
    <w:rsid w:val="00BF6279"/>
    <w:rsid w:val="00BF6A24"/>
    <w:rsid w:val="00BF6E2D"/>
    <w:rsid w:val="00BF7936"/>
    <w:rsid w:val="00BF7A81"/>
    <w:rsid w:val="00BF7ACF"/>
    <w:rsid w:val="00BF7AD5"/>
    <w:rsid w:val="00C0061D"/>
    <w:rsid w:val="00C00ABC"/>
    <w:rsid w:val="00C012E2"/>
    <w:rsid w:val="00C013EA"/>
    <w:rsid w:val="00C0172F"/>
    <w:rsid w:val="00C01B70"/>
    <w:rsid w:val="00C01E6A"/>
    <w:rsid w:val="00C022B9"/>
    <w:rsid w:val="00C025D0"/>
    <w:rsid w:val="00C02C43"/>
    <w:rsid w:val="00C02CB6"/>
    <w:rsid w:val="00C03745"/>
    <w:rsid w:val="00C039AB"/>
    <w:rsid w:val="00C03B49"/>
    <w:rsid w:val="00C03E3A"/>
    <w:rsid w:val="00C043D6"/>
    <w:rsid w:val="00C04AD0"/>
    <w:rsid w:val="00C04EC6"/>
    <w:rsid w:val="00C04F72"/>
    <w:rsid w:val="00C05670"/>
    <w:rsid w:val="00C0579F"/>
    <w:rsid w:val="00C05E49"/>
    <w:rsid w:val="00C06A22"/>
    <w:rsid w:val="00C06A84"/>
    <w:rsid w:val="00C06F94"/>
    <w:rsid w:val="00C073F9"/>
    <w:rsid w:val="00C074E1"/>
    <w:rsid w:val="00C07913"/>
    <w:rsid w:val="00C07B12"/>
    <w:rsid w:val="00C07F86"/>
    <w:rsid w:val="00C10093"/>
    <w:rsid w:val="00C112FF"/>
    <w:rsid w:val="00C11533"/>
    <w:rsid w:val="00C11813"/>
    <w:rsid w:val="00C11B31"/>
    <w:rsid w:val="00C12F71"/>
    <w:rsid w:val="00C133D5"/>
    <w:rsid w:val="00C135F9"/>
    <w:rsid w:val="00C13958"/>
    <w:rsid w:val="00C13A80"/>
    <w:rsid w:val="00C13D34"/>
    <w:rsid w:val="00C14F29"/>
    <w:rsid w:val="00C15537"/>
    <w:rsid w:val="00C162C8"/>
    <w:rsid w:val="00C1667F"/>
    <w:rsid w:val="00C168B6"/>
    <w:rsid w:val="00C170DF"/>
    <w:rsid w:val="00C17873"/>
    <w:rsid w:val="00C20088"/>
    <w:rsid w:val="00C200E2"/>
    <w:rsid w:val="00C20D1D"/>
    <w:rsid w:val="00C20EE1"/>
    <w:rsid w:val="00C21303"/>
    <w:rsid w:val="00C22288"/>
    <w:rsid w:val="00C23B97"/>
    <w:rsid w:val="00C2404A"/>
    <w:rsid w:val="00C24BCA"/>
    <w:rsid w:val="00C24E0B"/>
    <w:rsid w:val="00C25515"/>
    <w:rsid w:val="00C264C5"/>
    <w:rsid w:val="00C276BE"/>
    <w:rsid w:val="00C27A04"/>
    <w:rsid w:val="00C30139"/>
    <w:rsid w:val="00C3072E"/>
    <w:rsid w:val="00C30C00"/>
    <w:rsid w:val="00C311F7"/>
    <w:rsid w:val="00C315D6"/>
    <w:rsid w:val="00C3186E"/>
    <w:rsid w:val="00C31A81"/>
    <w:rsid w:val="00C31C37"/>
    <w:rsid w:val="00C31F0B"/>
    <w:rsid w:val="00C32320"/>
    <w:rsid w:val="00C324EE"/>
    <w:rsid w:val="00C32548"/>
    <w:rsid w:val="00C32A5B"/>
    <w:rsid w:val="00C32CE4"/>
    <w:rsid w:val="00C32F59"/>
    <w:rsid w:val="00C34044"/>
    <w:rsid w:val="00C3562A"/>
    <w:rsid w:val="00C35BB8"/>
    <w:rsid w:val="00C35BC6"/>
    <w:rsid w:val="00C36288"/>
    <w:rsid w:val="00C36513"/>
    <w:rsid w:val="00C36559"/>
    <w:rsid w:val="00C369CD"/>
    <w:rsid w:val="00C36C74"/>
    <w:rsid w:val="00C3710E"/>
    <w:rsid w:val="00C3727F"/>
    <w:rsid w:val="00C378FC"/>
    <w:rsid w:val="00C4063E"/>
    <w:rsid w:val="00C413C9"/>
    <w:rsid w:val="00C413DB"/>
    <w:rsid w:val="00C41738"/>
    <w:rsid w:val="00C41ABF"/>
    <w:rsid w:val="00C4235A"/>
    <w:rsid w:val="00C42823"/>
    <w:rsid w:val="00C42AA0"/>
    <w:rsid w:val="00C42EEE"/>
    <w:rsid w:val="00C44175"/>
    <w:rsid w:val="00C44755"/>
    <w:rsid w:val="00C45318"/>
    <w:rsid w:val="00C456E2"/>
    <w:rsid w:val="00C45C08"/>
    <w:rsid w:val="00C469E2"/>
    <w:rsid w:val="00C46A5D"/>
    <w:rsid w:val="00C4778C"/>
    <w:rsid w:val="00C4786B"/>
    <w:rsid w:val="00C47ECC"/>
    <w:rsid w:val="00C505CD"/>
    <w:rsid w:val="00C50994"/>
    <w:rsid w:val="00C509E0"/>
    <w:rsid w:val="00C515DE"/>
    <w:rsid w:val="00C51731"/>
    <w:rsid w:val="00C51CC2"/>
    <w:rsid w:val="00C51EC5"/>
    <w:rsid w:val="00C51EE6"/>
    <w:rsid w:val="00C52517"/>
    <w:rsid w:val="00C52A60"/>
    <w:rsid w:val="00C52EE5"/>
    <w:rsid w:val="00C52F0F"/>
    <w:rsid w:val="00C538C9"/>
    <w:rsid w:val="00C53EED"/>
    <w:rsid w:val="00C540F2"/>
    <w:rsid w:val="00C5488C"/>
    <w:rsid w:val="00C54D69"/>
    <w:rsid w:val="00C551D6"/>
    <w:rsid w:val="00C55988"/>
    <w:rsid w:val="00C55CFF"/>
    <w:rsid w:val="00C56349"/>
    <w:rsid w:val="00C56483"/>
    <w:rsid w:val="00C5650D"/>
    <w:rsid w:val="00C56519"/>
    <w:rsid w:val="00C56AD6"/>
    <w:rsid w:val="00C5789B"/>
    <w:rsid w:val="00C57F2D"/>
    <w:rsid w:val="00C605AE"/>
    <w:rsid w:val="00C60968"/>
    <w:rsid w:val="00C60B0B"/>
    <w:rsid w:val="00C60C28"/>
    <w:rsid w:val="00C60E8D"/>
    <w:rsid w:val="00C6145B"/>
    <w:rsid w:val="00C61853"/>
    <w:rsid w:val="00C6233D"/>
    <w:rsid w:val="00C62523"/>
    <w:rsid w:val="00C62E13"/>
    <w:rsid w:val="00C62F70"/>
    <w:rsid w:val="00C63320"/>
    <w:rsid w:val="00C6343E"/>
    <w:rsid w:val="00C63826"/>
    <w:rsid w:val="00C64E1D"/>
    <w:rsid w:val="00C65D28"/>
    <w:rsid w:val="00C662E2"/>
    <w:rsid w:val="00C6680C"/>
    <w:rsid w:val="00C66EF4"/>
    <w:rsid w:val="00C674E1"/>
    <w:rsid w:val="00C676EF"/>
    <w:rsid w:val="00C70786"/>
    <w:rsid w:val="00C70816"/>
    <w:rsid w:val="00C720C0"/>
    <w:rsid w:val="00C722F0"/>
    <w:rsid w:val="00C7279D"/>
    <w:rsid w:val="00C732C5"/>
    <w:rsid w:val="00C739EE"/>
    <w:rsid w:val="00C73CAC"/>
    <w:rsid w:val="00C73E8C"/>
    <w:rsid w:val="00C7406E"/>
    <w:rsid w:val="00C7423A"/>
    <w:rsid w:val="00C74611"/>
    <w:rsid w:val="00C74FBC"/>
    <w:rsid w:val="00C756F8"/>
    <w:rsid w:val="00C75AD5"/>
    <w:rsid w:val="00C75FE3"/>
    <w:rsid w:val="00C763E2"/>
    <w:rsid w:val="00C76877"/>
    <w:rsid w:val="00C769C8"/>
    <w:rsid w:val="00C76B06"/>
    <w:rsid w:val="00C76E15"/>
    <w:rsid w:val="00C76EB5"/>
    <w:rsid w:val="00C770EC"/>
    <w:rsid w:val="00C77295"/>
    <w:rsid w:val="00C77585"/>
    <w:rsid w:val="00C776B3"/>
    <w:rsid w:val="00C80327"/>
    <w:rsid w:val="00C8062D"/>
    <w:rsid w:val="00C80E4E"/>
    <w:rsid w:val="00C818F9"/>
    <w:rsid w:val="00C81AF6"/>
    <w:rsid w:val="00C81F92"/>
    <w:rsid w:val="00C8206A"/>
    <w:rsid w:val="00C82121"/>
    <w:rsid w:val="00C822AD"/>
    <w:rsid w:val="00C84209"/>
    <w:rsid w:val="00C8424F"/>
    <w:rsid w:val="00C8464A"/>
    <w:rsid w:val="00C84ACF"/>
    <w:rsid w:val="00C84CF6"/>
    <w:rsid w:val="00C84F58"/>
    <w:rsid w:val="00C85449"/>
    <w:rsid w:val="00C85BBB"/>
    <w:rsid w:val="00C85C77"/>
    <w:rsid w:val="00C85CDB"/>
    <w:rsid w:val="00C860E5"/>
    <w:rsid w:val="00C8617F"/>
    <w:rsid w:val="00C86F5D"/>
    <w:rsid w:val="00C87313"/>
    <w:rsid w:val="00C87685"/>
    <w:rsid w:val="00C87844"/>
    <w:rsid w:val="00C9075B"/>
    <w:rsid w:val="00C90EE8"/>
    <w:rsid w:val="00C9185D"/>
    <w:rsid w:val="00C91AA4"/>
    <w:rsid w:val="00C91CB3"/>
    <w:rsid w:val="00C91DC6"/>
    <w:rsid w:val="00C91F4C"/>
    <w:rsid w:val="00C92690"/>
    <w:rsid w:val="00C927CB"/>
    <w:rsid w:val="00C935FB"/>
    <w:rsid w:val="00C93AB2"/>
    <w:rsid w:val="00C93B87"/>
    <w:rsid w:val="00C93EBC"/>
    <w:rsid w:val="00C9413E"/>
    <w:rsid w:val="00C94413"/>
    <w:rsid w:val="00C944E7"/>
    <w:rsid w:val="00C946A8"/>
    <w:rsid w:val="00C94752"/>
    <w:rsid w:val="00C94799"/>
    <w:rsid w:val="00C94B7B"/>
    <w:rsid w:val="00C950DE"/>
    <w:rsid w:val="00C95456"/>
    <w:rsid w:val="00C95AD2"/>
    <w:rsid w:val="00C96405"/>
    <w:rsid w:val="00C969A0"/>
    <w:rsid w:val="00C9727E"/>
    <w:rsid w:val="00C97B41"/>
    <w:rsid w:val="00CA02FC"/>
    <w:rsid w:val="00CA0F0C"/>
    <w:rsid w:val="00CA1C49"/>
    <w:rsid w:val="00CA1C50"/>
    <w:rsid w:val="00CA1DEB"/>
    <w:rsid w:val="00CA2789"/>
    <w:rsid w:val="00CA376A"/>
    <w:rsid w:val="00CA3B2F"/>
    <w:rsid w:val="00CA50A7"/>
    <w:rsid w:val="00CA587D"/>
    <w:rsid w:val="00CA5C50"/>
    <w:rsid w:val="00CA5E79"/>
    <w:rsid w:val="00CA657E"/>
    <w:rsid w:val="00CA6657"/>
    <w:rsid w:val="00CA6681"/>
    <w:rsid w:val="00CA7A25"/>
    <w:rsid w:val="00CA7E70"/>
    <w:rsid w:val="00CB1042"/>
    <w:rsid w:val="00CB165C"/>
    <w:rsid w:val="00CB1CB5"/>
    <w:rsid w:val="00CB1F85"/>
    <w:rsid w:val="00CB1FAF"/>
    <w:rsid w:val="00CB292A"/>
    <w:rsid w:val="00CB2A6F"/>
    <w:rsid w:val="00CB2A79"/>
    <w:rsid w:val="00CB2F7B"/>
    <w:rsid w:val="00CB35A5"/>
    <w:rsid w:val="00CB3645"/>
    <w:rsid w:val="00CB3AE2"/>
    <w:rsid w:val="00CB3CDF"/>
    <w:rsid w:val="00CB3ECF"/>
    <w:rsid w:val="00CB44AD"/>
    <w:rsid w:val="00CB4842"/>
    <w:rsid w:val="00CB4DB5"/>
    <w:rsid w:val="00CB54FD"/>
    <w:rsid w:val="00CB5AC6"/>
    <w:rsid w:val="00CB5D8F"/>
    <w:rsid w:val="00CB5E46"/>
    <w:rsid w:val="00CB5E50"/>
    <w:rsid w:val="00CB6093"/>
    <w:rsid w:val="00CB6296"/>
    <w:rsid w:val="00CB6485"/>
    <w:rsid w:val="00CB64B0"/>
    <w:rsid w:val="00CB67A7"/>
    <w:rsid w:val="00CB6E58"/>
    <w:rsid w:val="00CB6F13"/>
    <w:rsid w:val="00CB7201"/>
    <w:rsid w:val="00CB7990"/>
    <w:rsid w:val="00CB7E0A"/>
    <w:rsid w:val="00CB7FC7"/>
    <w:rsid w:val="00CC019A"/>
    <w:rsid w:val="00CC0C59"/>
    <w:rsid w:val="00CC0CE8"/>
    <w:rsid w:val="00CC1F77"/>
    <w:rsid w:val="00CC24C7"/>
    <w:rsid w:val="00CC2BE9"/>
    <w:rsid w:val="00CC2E81"/>
    <w:rsid w:val="00CC32A9"/>
    <w:rsid w:val="00CC34B3"/>
    <w:rsid w:val="00CC371B"/>
    <w:rsid w:val="00CC3821"/>
    <w:rsid w:val="00CC38B7"/>
    <w:rsid w:val="00CC472B"/>
    <w:rsid w:val="00CC49DC"/>
    <w:rsid w:val="00CC51F3"/>
    <w:rsid w:val="00CC62D1"/>
    <w:rsid w:val="00CC6D54"/>
    <w:rsid w:val="00CC6F09"/>
    <w:rsid w:val="00CC7805"/>
    <w:rsid w:val="00CC7B5D"/>
    <w:rsid w:val="00CC7CB4"/>
    <w:rsid w:val="00CC7D8F"/>
    <w:rsid w:val="00CD0005"/>
    <w:rsid w:val="00CD0560"/>
    <w:rsid w:val="00CD096E"/>
    <w:rsid w:val="00CD0AD5"/>
    <w:rsid w:val="00CD0F6C"/>
    <w:rsid w:val="00CD20E7"/>
    <w:rsid w:val="00CD25A0"/>
    <w:rsid w:val="00CD32ED"/>
    <w:rsid w:val="00CD39CC"/>
    <w:rsid w:val="00CD4C7C"/>
    <w:rsid w:val="00CD4C89"/>
    <w:rsid w:val="00CD4CD4"/>
    <w:rsid w:val="00CD4E21"/>
    <w:rsid w:val="00CD4E5F"/>
    <w:rsid w:val="00CD5104"/>
    <w:rsid w:val="00CD5798"/>
    <w:rsid w:val="00CD6447"/>
    <w:rsid w:val="00CD72C3"/>
    <w:rsid w:val="00CE0749"/>
    <w:rsid w:val="00CE10FC"/>
    <w:rsid w:val="00CE1FB0"/>
    <w:rsid w:val="00CE296F"/>
    <w:rsid w:val="00CE368A"/>
    <w:rsid w:val="00CE3B34"/>
    <w:rsid w:val="00CE3E5D"/>
    <w:rsid w:val="00CE43B4"/>
    <w:rsid w:val="00CE4E3A"/>
    <w:rsid w:val="00CE50D1"/>
    <w:rsid w:val="00CE50D8"/>
    <w:rsid w:val="00CE516C"/>
    <w:rsid w:val="00CE530F"/>
    <w:rsid w:val="00CE5D6B"/>
    <w:rsid w:val="00CE6009"/>
    <w:rsid w:val="00CE66DF"/>
    <w:rsid w:val="00CE69CD"/>
    <w:rsid w:val="00CE6A6F"/>
    <w:rsid w:val="00CE6D34"/>
    <w:rsid w:val="00CE7206"/>
    <w:rsid w:val="00CF0812"/>
    <w:rsid w:val="00CF0EAE"/>
    <w:rsid w:val="00CF0EE3"/>
    <w:rsid w:val="00CF1D1F"/>
    <w:rsid w:val="00CF2BB1"/>
    <w:rsid w:val="00CF2F1C"/>
    <w:rsid w:val="00CF32E6"/>
    <w:rsid w:val="00CF40FD"/>
    <w:rsid w:val="00CF4479"/>
    <w:rsid w:val="00CF53E5"/>
    <w:rsid w:val="00CF5777"/>
    <w:rsid w:val="00CF597F"/>
    <w:rsid w:val="00CF60F1"/>
    <w:rsid w:val="00CF699D"/>
    <w:rsid w:val="00CF7A70"/>
    <w:rsid w:val="00CF7AD2"/>
    <w:rsid w:val="00CF7C8C"/>
    <w:rsid w:val="00CF7DAA"/>
    <w:rsid w:val="00D00593"/>
    <w:rsid w:val="00D009CD"/>
    <w:rsid w:val="00D00C9C"/>
    <w:rsid w:val="00D01974"/>
    <w:rsid w:val="00D01ADF"/>
    <w:rsid w:val="00D022F9"/>
    <w:rsid w:val="00D025C7"/>
    <w:rsid w:val="00D02654"/>
    <w:rsid w:val="00D026EB"/>
    <w:rsid w:val="00D0297F"/>
    <w:rsid w:val="00D02C8B"/>
    <w:rsid w:val="00D03C5C"/>
    <w:rsid w:val="00D042D0"/>
    <w:rsid w:val="00D04C8D"/>
    <w:rsid w:val="00D04E95"/>
    <w:rsid w:val="00D0509B"/>
    <w:rsid w:val="00D05103"/>
    <w:rsid w:val="00D05406"/>
    <w:rsid w:val="00D0590B"/>
    <w:rsid w:val="00D05A95"/>
    <w:rsid w:val="00D05D59"/>
    <w:rsid w:val="00D066F7"/>
    <w:rsid w:val="00D0686F"/>
    <w:rsid w:val="00D102F0"/>
    <w:rsid w:val="00D10DC9"/>
    <w:rsid w:val="00D11048"/>
    <w:rsid w:val="00D11A2A"/>
    <w:rsid w:val="00D12659"/>
    <w:rsid w:val="00D126D3"/>
    <w:rsid w:val="00D13550"/>
    <w:rsid w:val="00D13B66"/>
    <w:rsid w:val="00D13EB2"/>
    <w:rsid w:val="00D140A8"/>
    <w:rsid w:val="00D1457B"/>
    <w:rsid w:val="00D14905"/>
    <w:rsid w:val="00D14B44"/>
    <w:rsid w:val="00D14BFA"/>
    <w:rsid w:val="00D155B8"/>
    <w:rsid w:val="00D16524"/>
    <w:rsid w:val="00D1652F"/>
    <w:rsid w:val="00D1693A"/>
    <w:rsid w:val="00D16B18"/>
    <w:rsid w:val="00D16D0D"/>
    <w:rsid w:val="00D171E8"/>
    <w:rsid w:val="00D173BE"/>
    <w:rsid w:val="00D175EC"/>
    <w:rsid w:val="00D17A8D"/>
    <w:rsid w:val="00D17AB9"/>
    <w:rsid w:val="00D17CE0"/>
    <w:rsid w:val="00D2006C"/>
    <w:rsid w:val="00D201A3"/>
    <w:rsid w:val="00D202FD"/>
    <w:rsid w:val="00D205F8"/>
    <w:rsid w:val="00D20C01"/>
    <w:rsid w:val="00D20C5E"/>
    <w:rsid w:val="00D20F2D"/>
    <w:rsid w:val="00D21046"/>
    <w:rsid w:val="00D212CB"/>
    <w:rsid w:val="00D21E86"/>
    <w:rsid w:val="00D21F52"/>
    <w:rsid w:val="00D22241"/>
    <w:rsid w:val="00D22E58"/>
    <w:rsid w:val="00D2304D"/>
    <w:rsid w:val="00D24D42"/>
    <w:rsid w:val="00D25298"/>
    <w:rsid w:val="00D25E0F"/>
    <w:rsid w:val="00D26066"/>
    <w:rsid w:val="00D26442"/>
    <w:rsid w:val="00D26449"/>
    <w:rsid w:val="00D2690C"/>
    <w:rsid w:val="00D27B89"/>
    <w:rsid w:val="00D27BFF"/>
    <w:rsid w:val="00D30296"/>
    <w:rsid w:val="00D30BCD"/>
    <w:rsid w:val="00D30EF2"/>
    <w:rsid w:val="00D30F4B"/>
    <w:rsid w:val="00D31274"/>
    <w:rsid w:val="00D316AE"/>
    <w:rsid w:val="00D3214E"/>
    <w:rsid w:val="00D32CF9"/>
    <w:rsid w:val="00D3314A"/>
    <w:rsid w:val="00D336DC"/>
    <w:rsid w:val="00D33B86"/>
    <w:rsid w:val="00D33BB1"/>
    <w:rsid w:val="00D33E8E"/>
    <w:rsid w:val="00D34C57"/>
    <w:rsid w:val="00D35087"/>
    <w:rsid w:val="00D35169"/>
    <w:rsid w:val="00D35497"/>
    <w:rsid w:val="00D35CCD"/>
    <w:rsid w:val="00D36001"/>
    <w:rsid w:val="00D3662E"/>
    <w:rsid w:val="00D37456"/>
    <w:rsid w:val="00D379F0"/>
    <w:rsid w:val="00D37B37"/>
    <w:rsid w:val="00D37B9C"/>
    <w:rsid w:val="00D37CF4"/>
    <w:rsid w:val="00D37D57"/>
    <w:rsid w:val="00D40224"/>
    <w:rsid w:val="00D40ACF"/>
    <w:rsid w:val="00D41518"/>
    <w:rsid w:val="00D41607"/>
    <w:rsid w:val="00D41EBF"/>
    <w:rsid w:val="00D42064"/>
    <w:rsid w:val="00D42D9B"/>
    <w:rsid w:val="00D43095"/>
    <w:rsid w:val="00D430BA"/>
    <w:rsid w:val="00D43864"/>
    <w:rsid w:val="00D43C21"/>
    <w:rsid w:val="00D43CD1"/>
    <w:rsid w:val="00D4408D"/>
    <w:rsid w:val="00D444F6"/>
    <w:rsid w:val="00D44763"/>
    <w:rsid w:val="00D44771"/>
    <w:rsid w:val="00D456F2"/>
    <w:rsid w:val="00D45B55"/>
    <w:rsid w:val="00D45E0A"/>
    <w:rsid w:val="00D45E9D"/>
    <w:rsid w:val="00D4691A"/>
    <w:rsid w:val="00D4696B"/>
    <w:rsid w:val="00D4732B"/>
    <w:rsid w:val="00D473D9"/>
    <w:rsid w:val="00D47A4D"/>
    <w:rsid w:val="00D47A4F"/>
    <w:rsid w:val="00D47DE7"/>
    <w:rsid w:val="00D50087"/>
    <w:rsid w:val="00D506AF"/>
    <w:rsid w:val="00D508E3"/>
    <w:rsid w:val="00D50FA3"/>
    <w:rsid w:val="00D51708"/>
    <w:rsid w:val="00D526F0"/>
    <w:rsid w:val="00D52BDB"/>
    <w:rsid w:val="00D5321E"/>
    <w:rsid w:val="00D5364C"/>
    <w:rsid w:val="00D53B0C"/>
    <w:rsid w:val="00D53FF3"/>
    <w:rsid w:val="00D556FE"/>
    <w:rsid w:val="00D55715"/>
    <w:rsid w:val="00D55B07"/>
    <w:rsid w:val="00D55C46"/>
    <w:rsid w:val="00D55CE7"/>
    <w:rsid w:val="00D55EA4"/>
    <w:rsid w:val="00D56164"/>
    <w:rsid w:val="00D562FA"/>
    <w:rsid w:val="00D56E3E"/>
    <w:rsid w:val="00D57402"/>
    <w:rsid w:val="00D57748"/>
    <w:rsid w:val="00D579C6"/>
    <w:rsid w:val="00D605B8"/>
    <w:rsid w:val="00D614CE"/>
    <w:rsid w:val="00D61595"/>
    <w:rsid w:val="00D61AC4"/>
    <w:rsid w:val="00D61B2F"/>
    <w:rsid w:val="00D61D8A"/>
    <w:rsid w:val="00D62844"/>
    <w:rsid w:val="00D629AA"/>
    <w:rsid w:val="00D62CFE"/>
    <w:rsid w:val="00D62F32"/>
    <w:rsid w:val="00D632E0"/>
    <w:rsid w:val="00D63703"/>
    <w:rsid w:val="00D639CE"/>
    <w:rsid w:val="00D639E3"/>
    <w:rsid w:val="00D63EA2"/>
    <w:rsid w:val="00D63F83"/>
    <w:rsid w:val="00D63F98"/>
    <w:rsid w:val="00D644FC"/>
    <w:rsid w:val="00D64A77"/>
    <w:rsid w:val="00D655FC"/>
    <w:rsid w:val="00D6562C"/>
    <w:rsid w:val="00D6587A"/>
    <w:rsid w:val="00D65CDB"/>
    <w:rsid w:val="00D665F7"/>
    <w:rsid w:val="00D676A9"/>
    <w:rsid w:val="00D676D6"/>
    <w:rsid w:val="00D67A49"/>
    <w:rsid w:val="00D70443"/>
    <w:rsid w:val="00D70502"/>
    <w:rsid w:val="00D707DF"/>
    <w:rsid w:val="00D70924"/>
    <w:rsid w:val="00D70E50"/>
    <w:rsid w:val="00D7137D"/>
    <w:rsid w:val="00D715BF"/>
    <w:rsid w:val="00D71A1A"/>
    <w:rsid w:val="00D728D4"/>
    <w:rsid w:val="00D72D6E"/>
    <w:rsid w:val="00D735D5"/>
    <w:rsid w:val="00D7397A"/>
    <w:rsid w:val="00D73996"/>
    <w:rsid w:val="00D73B8D"/>
    <w:rsid w:val="00D73C1F"/>
    <w:rsid w:val="00D75947"/>
    <w:rsid w:val="00D76018"/>
    <w:rsid w:val="00D7691E"/>
    <w:rsid w:val="00D77690"/>
    <w:rsid w:val="00D804C8"/>
    <w:rsid w:val="00D80731"/>
    <w:rsid w:val="00D80E62"/>
    <w:rsid w:val="00D80F22"/>
    <w:rsid w:val="00D816A7"/>
    <w:rsid w:val="00D816EF"/>
    <w:rsid w:val="00D81AF0"/>
    <w:rsid w:val="00D81B95"/>
    <w:rsid w:val="00D81DA7"/>
    <w:rsid w:val="00D81FA5"/>
    <w:rsid w:val="00D82599"/>
    <w:rsid w:val="00D829D4"/>
    <w:rsid w:val="00D835D3"/>
    <w:rsid w:val="00D83E06"/>
    <w:rsid w:val="00D85081"/>
    <w:rsid w:val="00D85790"/>
    <w:rsid w:val="00D85A27"/>
    <w:rsid w:val="00D868D3"/>
    <w:rsid w:val="00D86925"/>
    <w:rsid w:val="00D86CA8"/>
    <w:rsid w:val="00D87BE2"/>
    <w:rsid w:val="00D901F6"/>
    <w:rsid w:val="00D908D0"/>
    <w:rsid w:val="00D90C59"/>
    <w:rsid w:val="00D90ECE"/>
    <w:rsid w:val="00D90F04"/>
    <w:rsid w:val="00D90F62"/>
    <w:rsid w:val="00D91002"/>
    <w:rsid w:val="00D9100E"/>
    <w:rsid w:val="00D916A4"/>
    <w:rsid w:val="00D9181F"/>
    <w:rsid w:val="00D9188D"/>
    <w:rsid w:val="00D91AF1"/>
    <w:rsid w:val="00D9221C"/>
    <w:rsid w:val="00D9233A"/>
    <w:rsid w:val="00D92E16"/>
    <w:rsid w:val="00D93B6B"/>
    <w:rsid w:val="00D93FC8"/>
    <w:rsid w:val="00D94A0F"/>
    <w:rsid w:val="00D94D07"/>
    <w:rsid w:val="00D95D09"/>
    <w:rsid w:val="00D9668C"/>
    <w:rsid w:val="00D976E9"/>
    <w:rsid w:val="00D97B47"/>
    <w:rsid w:val="00D97D07"/>
    <w:rsid w:val="00D97E02"/>
    <w:rsid w:val="00DA016C"/>
    <w:rsid w:val="00DA1402"/>
    <w:rsid w:val="00DA1A41"/>
    <w:rsid w:val="00DA2320"/>
    <w:rsid w:val="00DA2421"/>
    <w:rsid w:val="00DA2698"/>
    <w:rsid w:val="00DA2E06"/>
    <w:rsid w:val="00DA3319"/>
    <w:rsid w:val="00DA3459"/>
    <w:rsid w:val="00DA38BA"/>
    <w:rsid w:val="00DA3C39"/>
    <w:rsid w:val="00DA3F0B"/>
    <w:rsid w:val="00DA4171"/>
    <w:rsid w:val="00DA49AC"/>
    <w:rsid w:val="00DA57B2"/>
    <w:rsid w:val="00DA5BB6"/>
    <w:rsid w:val="00DA5F2B"/>
    <w:rsid w:val="00DA68A6"/>
    <w:rsid w:val="00DA6AA8"/>
    <w:rsid w:val="00DA6E74"/>
    <w:rsid w:val="00DB09A3"/>
    <w:rsid w:val="00DB1393"/>
    <w:rsid w:val="00DB1D3B"/>
    <w:rsid w:val="00DB296C"/>
    <w:rsid w:val="00DB29DE"/>
    <w:rsid w:val="00DB3132"/>
    <w:rsid w:val="00DB3549"/>
    <w:rsid w:val="00DB362C"/>
    <w:rsid w:val="00DB3720"/>
    <w:rsid w:val="00DB411C"/>
    <w:rsid w:val="00DB47B8"/>
    <w:rsid w:val="00DB48F4"/>
    <w:rsid w:val="00DB5433"/>
    <w:rsid w:val="00DB5782"/>
    <w:rsid w:val="00DB5908"/>
    <w:rsid w:val="00DB5D71"/>
    <w:rsid w:val="00DB68D9"/>
    <w:rsid w:val="00DB7222"/>
    <w:rsid w:val="00DB7797"/>
    <w:rsid w:val="00DB7799"/>
    <w:rsid w:val="00DB7F69"/>
    <w:rsid w:val="00DC01F6"/>
    <w:rsid w:val="00DC0537"/>
    <w:rsid w:val="00DC0CBE"/>
    <w:rsid w:val="00DC1173"/>
    <w:rsid w:val="00DC1422"/>
    <w:rsid w:val="00DC1DFF"/>
    <w:rsid w:val="00DC1F97"/>
    <w:rsid w:val="00DC2619"/>
    <w:rsid w:val="00DC2D6A"/>
    <w:rsid w:val="00DC30C3"/>
    <w:rsid w:val="00DC3153"/>
    <w:rsid w:val="00DC34BF"/>
    <w:rsid w:val="00DC34D4"/>
    <w:rsid w:val="00DC3673"/>
    <w:rsid w:val="00DC3C83"/>
    <w:rsid w:val="00DC3FD1"/>
    <w:rsid w:val="00DC42E0"/>
    <w:rsid w:val="00DC455D"/>
    <w:rsid w:val="00DC4D40"/>
    <w:rsid w:val="00DC4F8C"/>
    <w:rsid w:val="00DC50EE"/>
    <w:rsid w:val="00DC544E"/>
    <w:rsid w:val="00DC5762"/>
    <w:rsid w:val="00DC57B3"/>
    <w:rsid w:val="00DC5805"/>
    <w:rsid w:val="00DC5B4C"/>
    <w:rsid w:val="00DC5E15"/>
    <w:rsid w:val="00DC600A"/>
    <w:rsid w:val="00DC66DC"/>
    <w:rsid w:val="00DC6C5C"/>
    <w:rsid w:val="00DC6F9B"/>
    <w:rsid w:val="00DC73A3"/>
    <w:rsid w:val="00DD0388"/>
    <w:rsid w:val="00DD099B"/>
    <w:rsid w:val="00DD0CCF"/>
    <w:rsid w:val="00DD0DC8"/>
    <w:rsid w:val="00DD0E97"/>
    <w:rsid w:val="00DD153E"/>
    <w:rsid w:val="00DD1593"/>
    <w:rsid w:val="00DD1B20"/>
    <w:rsid w:val="00DD1C63"/>
    <w:rsid w:val="00DD27FA"/>
    <w:rsid w:val="00DD2C92"/>
    <w:rsid w:val="00DD2FB4"/>
    <w:rsid w:val="00DD3A22"/>
    <w:rsid w:val="00DD423A"/>
    <w:rsid w:val="00DD4912"/>
    <w:rsid w:val="00DD4EA7"/>
    <w:rsid w:val="00DD5A52"/>
    <w:rsid w:val="00DD5AEE"/>
    <w:rsid w:val="00DD5BFC"/>
    <w:rsid w:val="00DD662A"/>
    <w:rsid w:val="00DD675A"/>
    <w:rsid w:val="00DD6F5E"/>
    <w:rsid w:val="00DD71BA"/>
    <w:rsid w:val="00DD7EE1"/>
    <w:rsid w:val="00DE0A44"/>
    <w:rsid w:val="00DE0F31"/>
    <w:rsid w:val="00DE14F4"/>
    <w:rsid w:val="00DE2CCE"/>
    <w:rsid w:val="00DE2E51"/>
    <w:rsid w:val="00DE2F24"/>
    <w:rsid w:val="00DE3134"/>
    <w:rsid w:val="00DE33CC"/>
    <w:rsid w:val="00DE38E9"/>
    <w:rsid w:val="00DE3BCF"/>
    <w:rsid w:val="00DE3FD4"/>
    <w:rsid w:val="00DE4045"/>
    <w:rsid w:val="00DE45AA"/>
    <w:rsid w:val="00DE529F"/>
    <w:rsid w:val="00DE56E5"/>
    <w:rsid w:val="00DE59A2"/>
    <w:rsid w:val="00DE60AD"/>
    <w:rsid w:val="00DE695C"/>
    <w:rsid w:val="00DE77D8"/>
    <w:rsid w:val="00DE7A43"/>
    <w:rsid w:val="00DE7A6E"/>
    <w:rsid w:val="00DE7BD3"/>
    <w:rsid w:val="00DF0493"/>
    <w:rsid w:val="00DF0D2B"/>
    <w:rsid w:val="00DF1A65"/>
    <w:rsid w:val="00DF20AC"/>
    <w:rsid w:val="00DF269B"/>
    <w:rsid w:val="00DF2C9E"/>
    <w:rsid w:val="00DF2D30"/>
    <w:rsid w:val="00DF3054"/>
    <w:rsid w:val="00DF31A9"/>
    <w:rsid w:val="00DF3F84"/>
    <w:rsid w:val="00DF44BF"/>
    <w:rsid w:val="00DF4F4E"/>
    <w:rsid w:val="00DF52F1"/>
    <w:rsid w:val="00DF5798"/>
    <w:rsid w:val="00DF5CB8"/>
    <w:rsid w:val="00DF6075"/>
    <w:rsid w:val="00DF62A9"/>
    <w:rsid w:val="00DF66E9"/>
    <w:rsid w:val="00DF71AB"/>
    <w:rsid w:val="00DF7B37"/>
    <w:rsid w:val="00DF7B56"/>
    <w:rsid w:val="00E000FB"/>
    <w:rsid w:val="00E00E4A"/>
    <w:rsid w:val="00E0139E"/>
    <w:rsid w:val="00E01402"/>
    <w:rsid w:val="00E01A4C"/>
    <w:rsid w:val="00E01B2E"/>
    <w:rsid w:val="00E01DE2"/>
    <w:rsid w:val="00E01ECB"/>
    <w:rsid w:val="00E01ED7"/>
    <w:rsid w:val="00E01FE0"/>
    <w:rsid w:val="00E02159"/>
    <w:rsid w:val="00E02788"/>
    <w:rsid w:val="00E02854"/>
    <w:rsid w:val="00E02C21"/>
    <w:rsid w:val="00E02DB5"/>
    <w:rsid w:val="00E030FC"/>
    <w:rsid w:val="00E0361F"/>
    <w:rsid w:val="00E0373D"/>
    <w:rsid w:val="00E03B5C"/>
    <w:rsid w:val="00E03CA8"/>
    <w:rsid w:val="00E03D37"/>
    <w:rsid w:val="00E04447"/>
    <w:rsid w:val="00E044C6"/>
    <w:rsid w:val="00E049AA"/>
    <w:rsid w:val="00E04A0B"/>
    <w:rsid w:val="00E05562"/>
    <w:rsid w:val="00E055BB"/>
    <w:rsid w:val="00E0590D"/>
    <w:rsid w:val="00E05A59"/>
    <w:rsid w:val="00E05AC3"/>
    <w:rsid w:val="00E05F3B"/>
    <w:rsid w:val="00E066E5"/>
    <w:rsid w:val="00E06AA2"/>
    <w:rsid w:val="00E06FDC"/>
    <w:rsid w:val="00E07591"/>
    <w:rsid w:val="00E07768"/>
    <w:rsid w:val="00E10342"/>
    <w:rsid w:val="00E1083C"/>
    <w:rsid w:val="00E1087F"/>
    <w:rsid w:val="00E10DF7"/>
    <w:rsid w:val="00E112D3"/>
    <w:rsid w:val="00E11649"/>
    <w:rsid w:val="00E1186D"/>
    <w:rsid w:val="00E11912"/>
    <w:rsid w:val="00E1230A"/>
    <w:rsid w:val="00E1264B"/>
    <w:rsid w:val="00E12F44"/>
    <w:rsid w:val="00E13B5F"/>
    <w:rsid w:val="00E13F91"/>
    <w:rsid w:val="00E142F1"/>
    <w:rsid w:val="00E1469D"/>
    <w:rsid w:val="00E14C7C"/>
    <w:rsid w:val="00E15123"/>
    <w:rsid w:val="00E15698"/>
    <w:rsid w:val="00E157CE"/>
    <w:rsid w:val="00E1598F"/>
    <w:rsid w:val="00E15C3A"/>
    <w:rsid w:val="00E15D0F"/>
    <w:rsid w:val="00E160CA"/>
    <w:rsid w:val="00E1656F"/>
    <w:rsid w:val="00E168C3"/>
    <w:rsid w:val="00E16AE6"/>
    <w:rsid w:val="00E16C13"/>
    <w:rsid w:val="00E173A7"/>
    <w:rsid w:val="00E176AF"/>
    <w:rsid w:val="00E17A97"/>
    <w:rsid w:val="00E17E7E"/>
    <w:rsid w:val="00E2071E"/>
    <w:rsid w:val="00E218B7"/>
    <w:rsid w:val="00E21911"/>
    <w:rsid w:val="00E21928"/>
    <w:rsid w:val="00E22716"/>
    <w:rsid w:val="00E227A9"/>
    <w:rsid w:val="00E22D3B"/>
    <w:rsid w:val="00E22EAE"/>
    <w:rsid w:val="00E236AE"/>
    <w:rsid w:val="00E2385F"/>
    <w:rsid w:val="00E23D18"/>
    <w:rsid w:val="00E249E3"/>
    <w:rsid w:val="00E24F98"/>
    <w:rsid w:val="00E2607D"/>
    <w:rsid w:val="00E2671A"/>
    <w:rsid w:val="00E269A3"/>
    <w:rsid w:val="00E26C90"/>
    <w:rsid w:val="00E27502"/>
    <w:rsid w:val="00E27F3F"/>
    <w:rsid w:val="00E30273"/>
    <w:rsid w:val="00E30528"/>
    <w:rsid w:val="00E31119"/>
    <w:rsid w:val="00E3150D"/>
    <w:rsid w:val="00E31A9C"/>
    <w:rsid w:val="00E32040"/>
    <w:rsid w:val="00E32A20"/>
    <w:rsid w:val="00E32A4F"/>
    <w:rsid w:val="00E33A73"/>
    <w:rsid w:val="00E33B28"/>
    <w:rsid w:val="00E340BD"/>
    <w:rsid w:val="00E3431C"/>
    <w:rsid w:val="00E345BC"/>
    <w:rsid w:val="00E34706"/>
    <w:rsid w:val="00E347A6"/>
    <w:rsid w:val="00E34ADA"/>
    <w:rsid w:val="00E34CC0"/>
    <w:rsid w:val="00E35AF0"/>
    <w:rsid w:val="00E35F25"/>
    <w:rsid w:val="00E36853"/>
    <w:rsid w:val="00E369EE"/>
    <w:rsid w:val="00E36A32"/>
    <w:rsid w:val="00E36B21"/>
    <w:rsid w:val="00E3785D"/>
    <w:rsid w:val="00E41068"/>
    <w:rsid w:val="00E41397"/>
    <w:rsid w:val="00E415D4"/>
    <w:rsid w:val="00E4181A"/>
    <w:rsid w:val="00E41B95"/>
    <w:rsid w:val="00E41BAD"/>
    <w:rsid w:val="00E41EA6"/>
    <w:rsid w:val="00E42263"/>
    <w:rsid w:val="00E42480"/>
    <w:rsid w:val="00E42542"/>
    <w:rsid w:val="00E42600"/>
    <w:rsid w:val="00E43385"/>
    <w:rsid w:val="00E43836"/>
    <w:rsid w:val="00E43D9F"/>
    <w:rsid w:val="00E4410B"/>
    <w:rsid w:val="00E442F9"/>
    <w:rsid w:val="00E44B32"/>
    <w:rsid w:val="00E44D1A"/>
    <w:rsid w:val="00E45432"/>
    <w:rsid w:val="00E454F6"/>
    <w:rsid w:val="00E45641"/>
    <w:rsid w:val="00E458EB"/>
    <w:rsid w:val="00E461FE"/>
    <w:rsid w:val="00E4634D"/>
    <w:rsid w:val="00E46BD9"/>
    <w:rsid w:val="00E46C19"/>
    <w:rsid w:val="00E46EF8"/>
    <w:rsid w:val="00E50AAE"/>
    <w:rsid w:val="00E51BFF"/>
    <w:rsid w:val="00E52C93"/>
    <w:rsid w:val="00E530AC"/>
    <w:rsid w:val="00E532CC"/>
    <w:rsid w:val="00E534B1"/>
    <w:rsid w:val="00E53BBF"/>
    <w:rsid w:val="00E545E0"/>
    <w:rsid w:val="00E5477B"/>
    <w:rsid w:val="00E548B6"/>
    <w:rsid w:val="00E54D6A"/>
    <w:rsid w:val="00E5509D"/>
    <w:rsid w:val="00E5530A"/>
    <w:rsid w:val="00E565A7"/>
    <w:rsid w:val="00E56A3B"/>
    <w:rsid w:val="00E56B94"/>
    <w:rsid w:val="00E5736B"/>
    <w:rsid w:val="00E57780"/>
    <w:rsid w:val="00E579D0"/>
    <w:rsid w:val="00E57F06"/>
    <w:rsid w:val="00E601D4"/>
    <w:rsid w:val="00E604DF"/>
    <w:rsid w:val="00E612DD"/>
    <w:rsid w:val="00E61333"/>
    <w:rsid w:val="00E613CF"/>
    <w:rsid w:val="00E61753"/>
    <w:rsid w:val="00E61840"/>
    <w:rsid w:val="00E62199"/>
    <w:rsid w:val="00E63BC1"/>
    <w:rsid w:val="00E64B9F"/>
    <w:rsid w:val="00E64E41"/>
    <w:rsid w:val="00E65843"/>
    <w:rsid w:val="00E6588E"/>
    <w:rsid w:val="00E65A9C"/>
    <w:rsid w:val="00E65AC6"/>
    <w:rsid w:val="00E668D0"/>
    <w:rsid w:val="00E66C38"/>
    <w:rsid w:val="00E66C95"/>
    <w:rsid w:val="00E67336"/>
    <w:rsid w:val="00E67B90"/>
    <w:rsid w:val="00E70091"/>
    <w:rsid w:val="00E70335"/>
    <w:rsid w:val="00E70619"/>
    <w:rsid w:val="00E70649"/>
    <w:rsid w:val="00E70A6E"/>
    <w:rsid w:val="00E71096"/>
    <w:rsid w:val="00E7145E"/>
    <w:rsid w:val="00E71E66"/>
    <w:rsid w:val="00E7272F"/>
    <w:rsid w:val="00E7375B"/>
    <w:rsid w:val="00E74152"/>
    <w:rsid w:val="00E7492E"/>
    <w:rsid w:val="00E74B06"/>
    <w:rsid w:val="00E74C7A"/>
    <w:rsid w:val="00E74F4A"/>
    <w:rsid w:val="00E7565B"/>
    <w:rsid w:val="00E759DD"/>
    <w:rsid w:val="00E75D70"/>
    <w:rsid w:val="00E769B9"/>
    <w:rsid w:val="00E7716E"/>
    <w:rsid w:val="00E771E9"/>
    <w:rsid w:val="00E775FE"/>
    <w:rsid w:val="00E80464"/>
    <w:rsid w:val="00E80956"/>
    <w:rsid w:val="00E80A07"/>
    <w:rsid w:val="00E80A95"/>
    <w:rsid w:val="00E814F3"/>
    <w:rsid w:val="00E8198C"/>
    <w:rsid w:val="00E821D1"/>
    <w:rsid w:val="00E82D0A"/>
    <w:rsid w:val="00E82DA0"/>
    <w:rsid w:val="00E83B71"/>
    <w:rsid w:val="00E83BEC"/>
    <w:rsid w:val="00E83F28"/>
    <w:rsid w:val="00E841BD"/>
    <w:rsid w:val="00E84641"/>
    <w:rsid w:val="00E84D35"/>
    <w:rsid w:val="00E84FBB"/>
    <w:rsid w:val="00E85095"/>
    <w:rsid w:val="00E853FC"/>
    <w:rsid w:val="00E854BB"/>
    <w:rsid w:val="00E854DE"/>
    <w:rsid w:val="00E857B1"/>
    <w:rsid w:val="00E859B4"/>
    <w:rsid w:val="00E85E7E"/>
    <w:rsid w:val="00E866D2"/>
    <w:rsid w:val="00E86ED6"/>
    <w:rsid w:val="00E87244"/>
    <w:rsid w:val="00E87247"/>
    <w:rsid w:val="00E878C3"/>
    <w:rsid w:val="00E87920"/>
    <w:rsid w:val="00E9064E"/>
    <w:rsid w:val="00E90AB7"/>
    <w:rsid w:val="00E91A72"/>
    <w:rsid w:val="00E91AA2"/>
    <w:rsid w:val="00E921A1"/>
    <w:rsid w:val="00E92353"/>
    <w:rsid w:val="00E923DC"/>
    <w:rsid w:val="00E929A6"/>
    <w:rsid w:val="00E92E03"/>
    <w:rsid w:val="00E93105"/>
    <w:rsid w:val="00E9344B"/>
    <w:rsid w:val="00E93520"/>
    <w:rsid w:val="00E93CBC"/>
    <w:rsid w:val="00E9513E"/>
    <w:rsid w:val="00E96BDD"/>
    <w:rsid w:val="00E970F7"/>
    <w:rsid w:val="00E97BBD"/>
    <w:rsid w:val="00EA03FD"/>
    <w:rsid w:val="00EA0977"/>
    <w:rsid w:val="00EA0C15"/>
    <w:rsid w:val="00EA0FBF"/>
    <w:rsid w:val="00EA1DB7"/>
    <w:rsid w:val="00EA2925"/>
    <w:rsid w:val="00EA2CA0"/>
    <w:rsid w:val="00EA2E3C"/>
    <w:rsid w:val="00EA3809"/>
    <w:rsid w:val="00EA38AA"/>
    <w:rsid w:val="00EA38E3"/>
    <w:rsid w:val="00EA3BFC"/>
    <w:rsid w:val="00EA3CE3"/>
    <w:rsid w:val="00EA4534"/>
    <w:rsid w:val="00EA4F90"/>
    <w:rsid w:val="00EA53AF"/>
    <w:rsid w:val="00EA544F"/>
    <w:rsid w:val="00EA54EB"/>
    <w:rsid w:val="00EA61F1"/>
    <w:rsid w:val="00EA6292"/>
    <w:rsid w:val="00EA6424"/>
    <w:rsid w:val="00EA67FD"/>
    <w:rsid w:val="00EB0C61"/>
    <w:rsid w:val="00EB0EB6"/>
    <w:rsid w:val="00EB1415"/>
    <w:rsid w:val="00EB1900"/>
    <w:rsid w:val="00EB19F0"/>
    <w:rsid w:val="00EB1E60"/>
    <w:rsid w:val="00EB26C6"/>
    <w:rsid w:val="00EB3187"/>
    <w:rsid w:val="00EB37E8"/>
    <w:rsid w:val="00EB4337"/>
    <w:rsid w:val="00EB55BC"/>
    <w:rsid w:val="00EB56BB"/>
    <w:rsid w:val="00EB5AC5"/>
    <w:rsid w:val="00EB5F06"/>
    <w:rsid w:val="00EB5FD5"/>
    <w:rsid w:val="00EB6593"/>
    <w:rsid w:val="00EB71FE"/>
    <w:rsid w:val="00EB76C3"/>
    <w:rsid w:val="00EB776D"/>
    <w:rsid w:val="00EC037A"/>
    <w:rsid w:val="00EC05D0"/>
    <w:rsid w:val="00EC08B0"/>
    <w:rsid w:val="00EC0B9D"/>
    <w:rsid w:val="00EC120C"/>
    <w:rsid w:val="00EC2767"/>
    <w:rsid w:val="00EC3FE9"/>
    <w:rsid w:val="00EC4488"/>
    <w:rsid w:val="00EC498B"/>
    <w:rsid w:val="00EC4998"/>
    <w:rsid w:val="00EC4A70"/>
    <w:rsid w:val="00EC4EC5"/>
    <w:rsid w:val="00EC5124"/>
    <w:rsid w:val="00EC53B9"/>
    <w:rsid w:val="00EC5409"/>
    <w:rsid w:val="00EC55B0"/>
    <w:rsid w:val="00EC5A81"/>
    <w:rsid w:val="00EC625A"/>
    <w:rsid w:val="00EC6773"/>
    <w:rsid w:val="00EC6D52"/>
    <w:rsid w:val="00EC7DE3"/>
    <w:rsid w:val="00ED0326"/>
    <w:rsid w:val="00ED0509"/>
    <w:rsid w:val="00ED0B06"/>
    <w:rsid w:val="00ED0B51"/>
    <w:rsid w:val="00ED0BCC"/>
    <w:rsid w:val="00ED1324"/>
    <w:rsid w:val="00ED1711"/>
    <w:rsid w:val="00ED1DAF"/>
    <w:rsid w:val="00ED25CD"/>
    <w:rsid w:val="00ED2831"/>
    <w:rsid w:val="00ED30AD"/>
    <w:rsid w:val="00ED3439"/>
    <w:rsid w:val="00ED37FC"/>
    <w:rsid w:val="00ED3900"/>
    <w:rsid w:val="00ED3AE8"/>
    <w:rsid w:val="00ED4112"/>
    <w:rsid w:val="00ED41C9"/>
    <w:rsid w:val="00ED447C"/>
    <w:rsid w:val="00ED4718"/>
    <w:rsid w:val="00ED52C5"/>
    <w:rsid w:val="00ED533E"/>
    <w:rsid w:val="00ED58B1"/>
    <w:rsid w:val="00ED5E0D"/>
    <w:rsid w:val="00ED5ECC"/>
    <w:rsid w:val="00ED6C72"/>
    <w:rsid w:val="00ED7241"/>
    <w:rsid w:val="00ED7FC6"/>
    <w:rsid w:val="00EE004B"/>
    <w:rsid w:val="00EE093B"/>
    <w:rsid w:val="00EE0D4D"/>
    <w:rsid w:val="00EE1008"/>
    <w:rsid w:val="00EE11F8"/>
    <w:rsid w:val="00EE1DE0"/>
    <w:rsid w:val="00EE23C8"/>
    <w:rsid w:val="00EE23F9"/>
    <w:rsid w:val="00EE2F25"/>
    <w:rsid w:val="00EE2FAC"/>
    <w:rsid w:val="00EE36D1"/>
    <w:rsid w:val="00EE4310"/>
    <w:rsid w:val="00EE4FF9"/>
    <w:rsid w:val="00EE5231"/>
    <w:rsid w:val="00EE5771"/>
    <w:rsid w:val="00EE5AE3"/>
    <w:rsid w:val="00EE7087"/>
    <w:rsid w:val="00EE72D5"/>
    <w:rsid w:val="00EE72E6"/>
    <w:rsid w:val="00EE7445"/>
    <w:rsid w:val="00EE75A9"/>
    <w:rsid w:val="00EE79AA"/>
    <w:rsid w:val="00EE7B92"/>
    <w:rsid w:val="00EF07DD"/>
    <w:rsid w:val="00EF0C29"/>
    <w:rsid w:val="00EF1419"/>
    <w:rsid w:val="00EF15CE"/>
    <w:rsid w:val="00EF20EC"/>
    <w:rsid w:val="00EF2831"/>
    <w:rsid w:val="00EF29ED"/>
    <w:rsid w:val="00EF341D"/>
    <w:rsid w:val="00EF3B62"/>
    <w:rsid w:val="00EF419D"/>
    <w:rsid w:val="00EF41A0"/>
    <w:rsid w:val="00EF4ADE"/>
    <w:rsid w:val="00EF4B03"/>
    <w:rsid w:val="00EF4B2B"/>
    <w:rsid w:val="00EF54F2"/>
    <w:rsid w:val="00EF564B"/>
    <w:rsid w:val="00EF5BD4"/>
    <w:rsid w:val="00EF611C"/>
    <w:rsid w:val="00EF64D6"/>
    <w:rsid w:val="00EF64F1"/>
    <w:rsid w:val="00EF68BD"/>
    <w:rsid w:val="00EF7000"/>
    <w:rsid w:val="00EF7204"/>
    <w:rsid w:val="00EF745E"/>
    <w:rsid w:val="00F0001C"/>
    <w:rsid w:val="00F00191"/>
    <w:rsid w:val="00F01857"/>
    <w:rsid w:val="00F01F24"/>
    <w:rsid w:val="00F024F2"/>
    <w:rsid w:val="00F02725"/>
    <w:rsid w:val="00F0272A"/>
    <w:rsid w:val="00F02777"/>
    <w:rsid w:val="00F0282C"/>
    <w:rsid w:val="00F0346E"/>
    <w:rsid w:val="00F03506"/>
    <w:rsid w:val="00F03EFB"/>
    <w:rsid w:val="00F04123"/>
    <w:rsid w:val="00F041E0"/>
    <w:rsid w:val="00F05C6F"/>
    <w:rsid w:val="00F06296"/>
    <w:rsid w:val="00F06543"/>
    <w:rsid w:val="00F067D6"/>
    <w:rsid w:val="00F100CE"/>
    <w:rsid w:val="00F101A3"/>
    <w:rsid w:val="00F10568"/>
    <w:rsid w:val="00F10C7B"/>
    <w:rsid w:val="00F10FAE"/>
    <w:rsid w:val="00F115ED"/>
    <w:rsid w:val="00F11A20"/>
    <w:rsid w:val="00F11C13"/>
    <w:rsid w:val="00F12E4D"/>
    <w:rsid w:val="00F131E1"/>
    <w:rsid w:val="00F1344B"/>
    <w:rsid w:val="00F13BCC"/>
    <w:rsid w:val="00F13F55"/>
    <w:rsid w:val="00F14734"/>
    <w:rsid w:val="00F14E62"/>
    <w:rsid w:val="00F15038"/>
    <w:rsid w:val="00F154AB"/>
    <w:rsid w:val="00F158EF"/>
    <w:rsid w:val="00F15A14"/>
    <w:rsid w:val="00F15AFF"/>
    <w:rsid w:val="00F15D26"/>
    <w:rsid w:val="00F16556"/>
    <w:rsid w:val="00F16D36"/>
    <w:rsid w:val="00F17683"/>
    <w:rsid w:val="00F17864"/>
    <w:rsid w:val="00F17CD0"/>
    <w:rsid w:val="00F17E2A"/>
    <w:rsid w:val="00F17F4D"/>
    <w:rsid w:val="00F20126"/>
    <w:rsid w:val="00F20D51"/>
    <w:rsid w:val="00F21E1F"/>
    <w:rsid w:val="00F227DD"/>
    <w:rsid w:val="00F227E3"/>
    <w:rsid w:val="00F2281A"/>
    <w:rsid w:val="00F22CFF"/>
    <w:rsid w:val="00F22DB6"/>
    <w:rsid w:val="00F22EE3"/>
    <w:rsid w:val="00F22FC1"/>
    <w:rsid w:val="00F23223"/>
    <w:rsid w:val="00F232AC"/>
    <w:rsid w:val="00F23736"/>
    <w:rsid w:val="00F238F6"/>
    <w:rsid w:val="00F23A9E"/>
    <w:rsid w:val="00F23CD8"/>
    <w:rsid w:val="00F241E3"/>
    <w:rsid w:val="00F2535A"/>
    <w:rsid w:val="00F25FD1"/>
    <w:rsid w:val="00F25FE0"/>
    <w:rsid w:val="00F263B8"/>
    <w:rsid w:val="00F267CC"/>
    <w:rsid w:val="00F2714E"/>
    <w:rsid w:val="00F2735E"/>
    <w:rsid w:val="00F27D08"/>
    <w:rsid w:val="00F3022B"/>
    <w:rsid w:val="00F3074A"/>
    <w:rsid w:val="00F307DF"/>
    <w:rsid w:val="00F30BC7"/>
    <w:rsid w:val="00F311CD"/>
    <w:rsid w:val="00F31F80"/>
    <w:rsid w:val="00F321DC"/>
    <w:rsid w:val="00F32627"/>
    <w:rsid w:val="00F32959"/>
    <w:rsid w:val="00F32BBB"/>
    <w:rsid w:val="00F32DCB"/>
    <w:rsid w:val="00F33271"/>
    <w:rsid w:val="00F335A3"/>
    <w:rsid w:val="00F3371D"/>
    <w:rsid w:val="00F33D6D"/>
    <w:rsid w:val="00F3432A"/>
    <w:rsid w:val="00F347C1"/>
    <w:rsid w:val="00F34C2D"/>
    <w:rsid w:val="00F3520A"/>
    <w:rsid w:val="00F35268"/>
    <w:rsid w:val="00F352BD"/>
    <w:rsid w:val="00F35830"/>
    <w:rsid w:val="00F36784"/>
    <w:rsid w:val="00F36CA2"/>
    <w:rsid w:val="00F37517"/>
    <w:rsid w:val="00F41244"/>
    <w:rsid w:val="00F417F1"/>
    <w:rsid w:val="00F41B05"/>
    <w:rsid w:val="00F41B85"/>
    <w:rsid w:val="00F41CD3"/>
    <w:rsid w:val="00F42901"/>
    <w:rsid w:val="00F4377D"/>
    <w:rsid w:val="00F43862"/>
    <w:rsid w:val="00F43A1D"/>
    <w:rsid w:val="00F44118"/>
    <w:rsid w:val="00F446FB"/>
    <w:rsid w:val="00F44802"/>
    <w:rsid w:val="00F44CA2"/>
    <w:rsid w:val="00F44D19"/>
    <w:rsid w:val="00F44FF5"/>
    <w:rsid w:val="00F45270"/>
    <w:rsid w:val="00F45644"/>
    <w:rsid w:val="00F45B29"/>
    <w:rsid w:val="00F45C4E"/>
    <w:rsid w:val="00F46729"/>
    <w:rsid w:val="00F469E1"/>
    <w:rsid w:val="00F46DC1"/>
    <w:rsid w:val="00F46EEE"/>
    <w:rsid w:val="00F46FB5"/>
    <w:rsid w:val="00F47335"/>
    <w:rsid w:val="00F47594"/>
    <w:rsid w:val="00F47652"/>
    <w:rsid w:val="00F47A8D"/>
    <w:rsid w:val="00F47C0F"/>
    <w:rsid w:val="00F50337"/>
    <w:rsid w:val="00F50796"/>
    <w:rsid w:val="00F50BA8"/>
    <w:rsid w:val="00F5129C"/>
    <w:rsid w:val="00F5209E"/>
    <w:rsid w:val="00F5259F"/>
    <w:rsid w:val="00F52663"/>
    <w:rsid w:val="00F52F50"/>
    <w:rsid w:val="00F53133"/>
    <w:rsid w:val="00F539FB"/>
    <w:rsid w:val="00F54540"/>
    <w:rsid w:val="00F5492D"/>
    <w:rsid w:val="00F54A12"/>
    <w:rsid w:val="00F54A50"/>
    <w:rsid w:val="00F551A1"/>
    <w:rsid w:val="00F552B7"/>
    <w:rsid w:val="00F554B8"/>
    <w:rsid w:val="00F5596F"/>
    <w:rsid w:val="00F55F67"/>
    <w:rsid w:val="00F56634"/>
    <w:rsid w:val="00F56967"/>
    <w:rsid w:val="00F57078"/>
    <w:rsid w:val="00F57A08"/>
    <w:rsid w:val="00F57DA9"/>
    <w:rsid w:val="00F601F8"/>
    <w:rsid w:val="00F60C42"/>
    <w:rsid w:val="00F610D6"/>
    <w:rsid w:val="00F616E6"/>
    <w:rsid w:val="00F61796"/>
    <w:rsid w:val="00F61A4E"/>
    <w:rsid w:val="00F629B7"/>
    <w:rsid w:val="00F62B00"/>
    <w:rsid w:val="00F62B1B"/>
    <w:rsid w:val="00F62BA7"/>
    <w:rsid w:val="00F62E49"/>
    <w:rsid w:val="00F63037"/>
    <w:rsid w:val="00F63A35"/>
    <w:rsid w:val="00F63AFD"/>
    <w:rsid w:val="00F63F68"/>
    <w:rsid w:val="00F643AF"/>
    <w:rsid w:val="00F64568"/>
    <w:rsid w:val="00F6485D"/>
    <w:rsid w:val="00F64B6C"/>
    <w:rsid w:val="00F65359"/>
    <w:rsid w:val="00F65571"/>
    <w:rsid w:val="00F65E4B"/>
    <w:rsid w:val="00F662C6"/>
    <w:rsid w:val="00F662DA"/>
    <w:rsid w:val="00F665B0"/>
    <w:rsid w:val="00F66668"/>
    <w:rsid w:val="00F66BE9"/>
    <w:rsid w:val="00F672E7"/>
    <w:rsid w:val="00F675CA"/>
    <w:rsid w:val="00F67B0B"/>
    <w:rsid w:val="00F706B0"/>
    <w:rsid w:val="00F70B83"/>
    <w:rsid w:val="00F71184"/>
    <w:rsid w:val="00F71D66"/>
    <w:rsid w:val="00F72100"/>
    <w:rsid w:val="00F72C21"/>
    <w:rsid w:val="00F72ED6"/>
    <w:rsid w:val="00F7341E"/>
    <w:rsid w:val="00F73619"/>
    <w:rsid w:val="00F747F7"/>
    <w:rsid w:val="00F755BF"/>
    <w:rsid w:val="00F756ED"/>
    <w:rsid w:val="00F759AA"/>
    <w:rsid w:val="00F764F8"/>
    <w:rsid w:val="00F768F1"/>
    <w:rsid w:val="00F76CE9"/>
    <w:rsid w:val="00F76D8A"/>
    <w:rsid w:val="00F77059"/>
    <w:rsid w:val="00F771DD"/>
    <w:rsid w:val="00F8010F"/>
    <w:rsid w:val="00F801B3"/>
    <w:rsid w:val="00F802AB"/>
    <w:rsid w:val="00F80645"/>
    <w:rsid w:val="00F8069C"/>
    <w:rsid w:val="00F80ECA"/>
    <w:rsid w:val="00F8118C"/>
    <w:rsid w:val="00F812C1"/>
    <w:rsid w:val="00F82546"/>
    <w:rsid w:val="00F8292C"/>
    <w:rsid w:val="00F82B4D"/>
    <w:rsid w:val="00F8317A"/>
    <w:rsid w:val="00F8429E"/>
    <w:rsid w:val="00F843C6"/>
    <w:rsid w:val="00F85203"/>
    <w:rsid w:val="00F85356"/>
    <w:rsid w:val="00F85488"/>
    <w:rsid w:val="00F865EC"/>
    <w:rsid w:val="00F8688C"/>
    <w:rsid w:val="00F871DC"/>
    <w:rsid w:val="00F8751E"/>
    <w:rsid w:val="00F9033D"/>
    <w:rsid w:val="00F9034D"/>
    <w:rsid w:val="00F908EC"/>
    <w:rsid w:val="00F90C14"/>
    <w:rsid w:val="00F91D87"/>
    <w:rsid w:val="00F91EAC"/>
    <w:rsid w:val="00F91EF6"/>
    <w:rsid w:val="00F920D9"/>
    <w:rsid w:val="00F9217C"/>
    <w:rsid w:val="00F92FF6"/>
    <w:rsid w:val="00F931FD"/>
    <w:rsid w:val="00F934C2"/>
    <w:rsid w:val="00F9374B"/>
    <w:rsid w:val="00F93775"/>
    <w:rsid w:val="00F93C0E"/>
    <w:rsid w:val="00F93E28"/>
    <w:rsid w:val="00F94129"/>
    <w:rsid w:val="00F9454F"/>
    <w:rsid w:val="00F94685"/>
    <w:rsid w:val="00F94B6C"/>
    <w:rsid w:val="00F94D69"/>
    <w:rsid w:val="00F95011"/>
    <w:rsid w:val="00F95195"/>
    <w:rsid w:val="00F95246"/>
    <w:rsid w:val="00F952D6"/>
    <w:rsid w:val="00F9568E"/>
    <w:rsid w:val="00F95CDC"/>
    <w:rsid w:val="00F95E3F"/>
    <w:rsid w:val="00F96083"/>
    <w:rsid w:val="00F96451"/>
    <w:rsid w:val="00F96C5D"/>
    <w:rsid w:val="00F9702A"/>
    <w:rsid w:val="00F97229"/>
    <w:rsid w:val="00F97719"/>
    <w:rsid w:val="00FA00E3"/>
    <w:rsid w:val="00FA01FD"/>
    <w:rsid w:val="00FA0D63"/>
    <w:rsid w:val="00FA126B"/>
    <w:rsid w:val="00FA157C"/>
    <w:rsid w:val="00FA243E"/>
    <w:rsid w:val="00FA24BE"/>
    <w:rsid w:val="00FA2AB6"/>
    <w:rsid w:val="00FA2AFC"/>
    <w:rsid w:val="00FA2E60"/>
    <w:rsid w:val="00FA30EF"/>
    <w:rsid w:val="00FA30FB"/>
    <w:rsid w:val="00FA3191"/>
    <w:rsid w:val="00FA354E"/>
    <w:rsid w:val="00FA3581"/>
    <w:rsid w:val="00FA3739"/>
    <w:rsid w:val="00FA374A"/>
    <w:rsid w:val="00FA381F"/>
    <w:rsid w:val="00FA38C5"/>
    <w:rsid w:val="00FA3AF4"/>
    <w:rsid w:val="00FA3E01"/>
    <w:rsid w:val="00FA3FBC"/>
    <w:rsid w:val="00FA44EA"/>
    <w:rsid w:val="00FA47DA"/>
    <w:rsid w:val="00FA4C3E"/>
    <w:rsid w:val="00FA5198"/>
    <w:rsid w:val="00FA5310"/>
    <w:rsid w:val="00FA538C"/>
    <w:rsid w:val="00FA543B"/>
    <w:rsid w:val="00FA5783"/>
    <w:rsid w:val="00FA5931"/>
    <w:rsid w:val="00FA5AF8"/>
    <w:rsid w:val="00FA5B6D"/>
    <w:rsid w:val="00FA6462"/>
    <w:rsid w:val="00FA6AE6"/>
    <w:rsid w:val="00FA73CE"/>
    <w:rsid w:val="00FA77FE"/>
    <w:rsid w:val="00FA79E5"/>
    <w:rsid w:val="00FB0AA2"/>
    <w:rsid w:val="00FB0C44"/>
    <w:rsid w:val="00FB0DCE"/>
    <w:rsid w:val="00FB1C31"/>
    <w:rsid w:val="00FB2B0B"/>
    <w:rsid w:val="00FB2ED6"/>
    <w:rsid w:val="00FB35F7"/>
    <w:rsid w:val="00FB40DF"/>
    <w:rsid w:val="00FB4766"/>
    <w:rsid w:val="00FB4A27"/>
    <w:rsid w:val="00FB4C80"/>
    <w:rsid w:val="00FB4C9F"/>
    <w:rsid w:val="00FB4CD2"/>
    <w:rsid w:val="00FB55B4"/>
    <w:rsid w:val="00FB56B9"/>
    <w:rsid w:val="00FB5B2A"/>
    <w:rsid w:val="00FB5B59"/>
    <w:rsid w:val="00FB5D1A"/>
    <w:rsid w:val="00FB5D3D"/>
    <w:rsid w:val="00FB60C9"/>
    <w:rsid w:val="00FB61CF"/>
    <w:rsid w:val="00FB6245"/>
    <w:rsid w:val="00FB66F5"/>
    <w:rsid w:val="00FB68B0"/>
    <w:rsid w:val="00FB6AB3"/>
    <w:rsid w:val="00FB6BAF"/>
    <w:rsid w:val="00FB727A"/>
    <w:rsid w:val="00FB727C"/>
    <w:rsid w:val="00FC02C3"/>
    <w:rsid w:val="00FC02DF"/>
    <w:rsid w:val="00FC0687"/>
    <w:rsid w:val="00FC0C5B"/>
    <w:rsid w:val="00FC0C9C"/>
    <w:rsid w:val="00FC1B27"/>
    <w:rsid w:val="00FC2109"/>
    <w:rsid w:val="00FC222F"/>
    <w:rsid w:val="00FC29F0"/>
    <w:rsid w:val="00FC2AA4"/>
    <w:rsid w:val="00FC3318"/>
    <w:rsid w:val="00FC33BA"/>
    <w:rsid w:val="00FC37E3"/>
    <w:rsid w:val="00FC3A6D"/>
    <w:rsid w:val="00FC402E"/>
    <w:rsid w:val="00FC459D"/>
    <w:rsid w:val="00FC45C3"/>
    <w:rsid w:val="00FC45EE"/>
    <w:rsid w:val="00FC4857"/>
    <w:rsid w:val="00FC503E"/>
    <w:rsid w:val="00FC595A"/>
    <w:rsid w:val="00FC5972"/>
    <w:rsid w:val="00FC5BC2"/>
    <w:rsid w:val="00FC5E47"/>
    <w:rsid w:val="00FC5E4D"/>
    <w:rsid w:val="00FC662E"/>
    <w:rsid w:val="00FC684A"/>
    <w:rsid w:val="00FC70A0"/>
    <w:rsid w:val="00FC7D6A"/>
    <w:rsid w:val="00FD001D"/>
    <w:rsid w:val="00FD0583"/>
    <w:rsid w:val="00FD0700"/>
    <w:rsid w:val="00FD072E"/>
    <w:rsid w:val="00FD0B4E"/>
    <w:rsid w:val="00FD1162"/>
    <w:rsid w:val="00FD18C0"/>
    <w:rsid w:val="00FD18FC"/>
    <w:rsid w:val="00FD1B87"/>
    <w:rsid w:val="00FD22EB"/>
    <w:rsid w:val="00FD2E79"/>
    <w:rsid w:val="00FD391D"/>
    <w:rsid w:val="00FD3A95"/>
    <w:rsid w:val="00FD4979"/>
    <w:rsid w:val="00FD4A99"/>
    <w:rsid w:val="00FD4B3F"/>
    <w:rsid w:val="00FD530D"/>
    <w:rsid w:val="00FD54A9"/>
    <w:rsid w:val="00FD5651"/>
    <w:rsid w:val="00FD6225"/>
    <w:rsid w:val="00FD65D0"/>
    <w:rsid w:val="00FD685C"/>
    <w:rsid w:val="00FD6C26"/>
    <w:rsid w:val="00FD6FBA"/>
    <w:rsid w:val="00FD714F"/>
    <w:rsid w:val="00FD754C"/>
    <w:rsid w:val="00FD77E5"/>
    <w:rsid w:val="00FD78FB"/>
    <w:rsid w:val="00FD7B6D"/>
    <w:rsid w:val="00FE032F"/>
    <w:rsid w:val="00FE0416"/>
    <w:rsid w:val="00FE17A0"/>
    <w:rsid w:val="00FE19FE"/>
    <w:rsid w:val="00FE2827"/>
    <w:rsid w:val="00FE28C7"/>
    <w:rsid w:val="00FE2B79"/>
    <w:rsid w:val="00FE2D99"/>
    <w:rsid w:val="00FE2DC4"/>
    <w:rsid w:val="00FE2F9C"/>
    <w:rsid w:val="00FE31E8"/>
    <w:rsid w:val="00FE3287"/>
    <w:rsid w:val="00FE32E7"/>
    <w:rsid w:val="00FE3835"/>
    <w:rsid w:val="00FE3D4E"/>
    <w:rsid w:val="00FE3D5F"/>
    <w:rsid w:val="00FE45D4"/>
    <w:rsid w:val="00FE463D"/>
    <w:rsid w:val="00FE4D57"/>
    <w:rsid w:val="00FE4E77"/>
    <w:rsid w:val="00FE4E9F"/>
    <w:rsid w:val="00FE518D"/>
    <w:rsid w:val="00FE5212"/>
    <w:rsid w:val="00FE542A"/>
    <w:rsid w:val="00FE55EB"/>
    <w:rsid w:val="00FE58EF"/>
    <w:rsid w:val="00FE6064"/>
    <w:rsid w:val="00FE61BD"/>
    <w:rsid w:val="00FE63E6"/>
    <w:rsid w:val="00FE749A"/>
    <w:rsid w:val="00FE751B"/>
    <w:rsid w:val="00FE7816"/>
    <w:rsid w:val="00FE7BFB"/>
    <w:rsid w:val="00FE7CAF"/>
    <w:rsid w:val="00FF0422"/>
    <w:rsid w:val="00FF0DDB"/>
    <w:rsid w:val="00FF1428"/>
    <w:rsid w:val="00FF1449"/>
    <w:rsid w:val="00FF1F8F"/>
    <w:rsid w:val="00FF207A"/>
    <w:rsid w:val="00FF24C9"/>
    <w:rsid w:val="00FF2F89"/>
    <w:rsid w:val="00FF32E0"/>
    <w:rsid w:val="00FF36FC"/>
    <w:rsid w:val="00FF3793"/>
    <w:rsid w:val="00FF386D"/>
    <w:rsid w:val="00FF3995"/>
    <w:rsid w:val="00FF3F01"/>
    <w:rsid w:val="00FF45FD"/>
    <w:rsid w:val="00FF4C89"/>
    <w:rsid w:val="00FF58FF"/>
    <w:rsid w:val="00FF61BF"/>
    <w:rsid w:val="00FF6768"/>
    <w:rsid w:val="00FF723F"/>
    <w:rsid w:val="00FF72AA"/>
    <w:rsid w:val="00FF7329"/>
    <w:rsid w:val="00FF7462"/>
    <w:rsid w:val="00FF74BC"/>
    <w:rsid w:val="00FF7D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A8A955"/>
  <w15:docId w15:val="{11D46EE1-C4FD-4548-9B4F-1E71F52E5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rsid w:val="00241D56"/>
    <w:rPr>
      <w:color w:val="800080"/>
      <w:u w:val="single"/>
    </w:rPr>
  </w:style>
  <w:style w:type="paragraph" w:styleId="Header">
    <w:name w:val="header"/>
    <w:basedOn w:val="Normal"/>
    <w:rsid w:val="00703141"/>
    <w:pPr>
      <w:tabs>
        <w:tab w:val="center" w:pos="4320"/>
        <w:tab w:val="right" w:pos="8640"/>
      </w:tabs>
    </w:pPr>
  </w:style>
  <w:style w:type="paragraph" w:styleId="Footer">
    <w:name w:val="footer"/>
    <w:basedOn w:val="Normal"/>
    <w:rsid w:val="00703141"/>
    <w:pPr>
      <w:tabs>
        <w:tab w:val="center" w:pos="4320"/>
        <w:tab w:val="right" w:pos="8640"/>
      </w:tabs>
    </w:pPr>
  </w:style>
  <w:style w:type="character" w:styleId="PageNumber">
    <w:name w:val="page number"/>
    <w:basedOn w:val="DefaultParagraphFont"/>
    <w:rsid w:val="00703141"/>
  </w:style>
  <w:style w:type="character" w:styleId="Hyperlink">
    <w:name w:val="Hyperlink"/>
    <w:basedOn w:val="DefaultParagraphFont"/>
    <w:uiPriority w:val="99"/>
    <w:rsid w:val="00091C7F"/>
    <w:rPr>
      <w:strike w:val="0"/>
      <w:dstrike w:val="0"/>
      <w:color w:val="0415DE"/>
      <w:u w:val="single"/>
      <w:effect w:val="none"/>
    </w:rPr>
  </w:style>
  <w:style w:type="character" w:styleId="Strong">
    <w:name w:val="Strong"/>
    <w:basedOn w:val="DefaultParagraphFont"/>
    <w:qFormat/>
    <w:rsid w:val="005B234F"/>
    <w:rPr>
      <w:b/>
      <w:bCs/>
    </w:rPr>
  </w:style>
  <w:style w:type="character" w:customStyle="1" w:styleId="A3">
    <w:name w:val="A3"/>
    <w:basedOn w:val="DefaultParagraphFont"/>
    <w:rsid w:val="000A6E7A"/>
    <w:rPr>
      <w:rFonts w:ascii="Avenir LT Std 45 Book" w:hAnsi="Avenir LT Std 45 Book" w:hint="default"/>
      <w:color w:val="69737A"/>
    </w:rPr>
  </w:style>
  <w:style w:type="character" w:customStyle="1" w:styleId="A8">
    <w:name w:val="A8"/>
    <w:basedOn w:val="DefaultParagraphFont"/>
    <w:rsid w:val="00376396"/>
    <w:rPr>
      <w:rFonts w:ascii="Minion Pro" w:hAnsi="Minion Pro" w:hint="default"/>
      <w:color w:val="221E1F"/>
    </w:rPr>
  </w:style>
  <w:style w:type="paragraph" w:customStyle="1" w:styleId="Pa5">
    <w:name w:val="Pa5"/>
    <w:basedOn w:val="Normal"/>
    <w:rsid w:val="00AC70EC"/>
    <w:pPr>
      <w:autoSpaceDE w:val="0"/>
      <w:autoSpaceDN w:val="0"/>
      <w:spacing w:line="241" w:lineRule="atLeast"/>
    </w:pPr>
    <w:rPr>
      <w:rFonts w:ascii="Minion Pro" w:hAnsi="Minion Pro"/>
    </w:rPr>
  </w:style>
  <w:style w:type="paragraph" w:styleId="BalloonText">
    <w:name w:val="Balloon Text"/>
    <w:basedOn w:val="Normal"/>
    <w:link w:val="BalloonTextChar"/>
    <w:rsid w:val="000D2F10"/>
    <w:rPr>
      <w:rFonts w:ascii="Tahoma" w:hAnsi="Tahoma" w:cs="Tahoma"/>
      <w:sz w:val="16"/>
      <w:szCs w:val="16"/>
    </w:rPr>
  </w:style>
  <w:style w:type="character" w:customStyle="1" w:styleId="BalloonTextChar">
    <w:name w:val="Balloon Text Char"/>
    <w:basedOn w:val="DefaultParagraphFont"/>
    <w:link w:val="BalloonText"/>
    <w:rsid w:val="000D2F10"/>
    <w:rPr>
      <w:rFonts w:ascii="Tahoma" w:hAnsi="Tahoma" w:cs="Tahoma"/>
      <w:sz w:val="16"/>
      <w:szCs w:val="16"/>
    </w:rPr>
  </w:style>
  <w:style w:type="paragraph" w:styleId="ListParagraph">
    <w:name w:val="List Paragraph"/>
    <w:basedOn w:val="Normal"/>
    <w:uiPriority w:val="34"/>
    <w:qFormat/>
    <w:rsid w:val="00F65359"/>
    <w:pPr>
      <w:ind w:left="720"/>
      <w:contextualSpacing/>
    </w:pPr>
  </w:style>
  <w:style w:type="character" w:styleId="UnresolvedMention">
    <w:name w:val="Unresolved Mention"/>
    <w:basedOn w:val="DefaultParagraphFont"/>
    <w:uiPriority w:val="99"/>
    <w:semiHidden/>
    <w:unhideWhenUsed/>
    <w:rsid w:val="00821D63"/>
    <w:rPr>
      <w:color w:val="808080"/>
      <w:shd w:val="clear" w:color="auto" w:fill="E6E6E6"/>
    </w:rPr>
  </w:style>
  <w:style w:type="paragraph" w:customStyle="1" w:styleId="story-body-text">
    <w:name w:val="story-body-text"/>
    <w:basedOn w:val="Normal"/>
    <w:rsid w:val="002F0A52"/>
    <w:pPr>
      <w:spacing w:before="100" w:beforeAutospacing="1" w:after="100" w:afterAutospacing="1"/>
    </w:pPr>
  </w:style>
  <w:style w:type="paragraph" w:styleId="NormalWeb">
    <w:name w:val="Normal (Web)"/>
    <w:basedOn w:val="Normal"/>
    <w:uiPriority w:val="99"/>
    <w:semiHidden/>
    <w:unhideWhenUsed/>
    <w:rsid w:val="00331184"/>
    <w:pPr>
      <w:spacing w:before="100" w:beforeAutospacing="1" w:after="100" w:afterAutospacing="1"/>
    </w:pPr>
    <w:rPr>
      <w:rFonts w:eastAsiaTheme="minorEastAsia"/>
    </w:rPr>
  </w:style>
  <w:style w:type="character" w:styleId="CommentReference">
    <w:name w:val="annotation reference"/>
    <w:basedOn w:val="DefaultParagraphFont"/>
    <w:uiPriority w:val="99"/>
    <w:semiHidden/>
    <w:unhideWhenUsed/>
    <w:rsid w:val="00523708"/>
    <w:rPr>
      <w:sz w:val="16"/>
      <w:szCs w:val="16"/>
    </w:rPr>
  </w:style>
  <w:style w:type="paragraph" w:styleId="CommentText">
    <w:name w:val="annotation text"/>
    <w:basedOn w:val="Normal"/>
    <w:link w:val="CommentTextChar"/>
    <w:semiHidden/>
    <w:unhideWhenUsed/>
    <w:rsid w:val="00523708"/>
    <w:rPr>
      <w:sz w:val="20"/>
      <w:szCs w:val="20"/>
    </w:rPr>
  </w:style>
  <w:style w:type="character" w:customStyle="1" w:styleId="CommentTextChar">
    <w:name w:val="Comment Text Char"/>
    <w:basedOn w:val="DefaultParagraphFont"/>
    <w:link w:val="CommentText"/>
    <w:semiHidden/>
    <w:rsid w:val="00523708"/>
  </w:style>
  <w:style w:type="paragraph" w:styleId="CommentSubject">
    <w:name w:val="annotation subject"/>
    <w:basedOn w:val="CommentText"/>
    <w:next w:val="CommentText"/>
    <w:link w:val="CommentSubjectChar"/>
    <w:semiHidden/>
    <w:unhideWhenUsed/>
    <w:rsid w:val="00523708"/>
    <w:rPr>
      <w:b/>
      <w:bCs/>
    </w:rPr>
  </w:style>
  <w:style w:type="character" w:customStyle="1" w:styleId="CommentSubjectChar">
    <w:name w:val="Comment Subject Char"/>
    <w:basedOn w:val="CommentTextChar"/>
    <w:link w:val="CommentSubject"/>
    <w:semiHidden/>
    <w:rsid w:val="00523708"/>
    <w:rPr>
      <w:b/>
      <w:bCs/>
    </w:rPr>
  </w:style>
  <w:style w:type="paragraph" w:styleId="FootnoteText">
    <w:name w:val="footnote text"/>
    <w:basedOn w:val="Normal"/>
    <w:link w:val="FootnoteTextChar"/>
    <w:semiHidden/>
    <w:unhideWhenUsed/>
    <w:rsid w:val="00572BCD"/>
    <w:rPr>
      <w:sz w:val="20"/>
      <w:szCs w:val="20"/>
    </w:rPr>
  </w:style>
  <w:style w:type="character" w:customStyle="1" w:styleId="FootnoteTextChar">
    <w:name w:val="Footnote Text Char"/>
    <w:basedOn w:val="DefaultParagraphFont"/>
    <w:link w:val="FootnoteText"/>
    <w:semiHidden/>
    <w:rsid w:val="00572BCD"/>
  </w:style>
  <w:style w:type="character" w:styleId="FootnoteReference">
    <w:name w:val="footnote reference"/>
    <w:basedOn w:val="DefaultParagraphFont"/>
    <w:semiHidden/>
    <w:unhideWhenUsed/>
    <w:rsid w:val="00572BCD"/>
    <w:rPr>
      <w:vertAlign w:val="superscript"/>
    </w:rPr>
  </w:style>
  <w:style w:type="paragraph" w:customStyle="1" w:styleId="Call-Out">
    <w:name w:val="Call-Out"/>
    <w:basedOn w:val="Normal"/>
    <w:qFormat/>
    <w:rsid w:val="00B446F6"/>
    <w:pPr>
      <w:spacing w:before="240" w:after="240"/>
      <w:jc w:val="center"/>
    </w:pPr>
    <w:rPr>
      <w:rFonts w:eastAsia="+mn-ea"/>
      <w:b/>
      <w:i/>
    </w:rPr>
  </w:style>
  <w:style w:type="paragraph" w:styleId="Revision">
    <w:name w:val="Revision"/>
    <w:hidden/>
    <w:uiPriority w:val="99"/>
    <w:semiHidden/>
    <w:rsid w:val="000C732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78631">
      <w:bodyDiv w:val="1"/>
      <w:marLeft w:val="0"/>
      <w:marRight w:val="0"/>
      <w:marTop w:val="0"/>
      <w:marBottom w:val="0"/>
      <w:divBdr>
        <w:top w:val="none" w:sz="0" w:space="0" w:color="auto"/>
        <w:left w:val="none" w:sz="0" w:space="0" w:color="auto"/>
        <w:bottom w:val="none" w:sz="0" w:space="0" w:color="auto"/>
        <w:right w:val="none" w:sz="0" w:space="0" w:color="auto"/>
      </w:divBdr>
      <w:divsChild>
        <w:div w:id="742532929">
          <w:marLeft w:val="0"/>
          <w:marRight w:val="0"/>
          <w:marTop w:val="0"/>
          <w:marBottom w:val="0"/>
          <w:divBdr>
            <w:top w:val="none" w:sz="0" w:space="0" w:color="auto"/>
            <w:left w:val="none" w:sz="0" w:space="0" w:color="auto"/>
            <w:bottom w:val="none" w:sz="0" w:space="0" w:color="auto"/>
            <w:right w:val="none" w:sz="0" w:space="0" w:color="auto"/>
          </w:divBdr>
          <w:divsChild>
            <w:div w:id="601495641">
              <w:marLeft w:val="0"/>
              <w:marRight w:val="0"/>
              <w:marTop w:val="0"/>
              <w:marBottom w:val="423"/>
              <w:divBdr>
                <w:top w:val="none" w:sz="0" w:space="0" w:color="auto"/>
                <w:left w:val="none" w:sz="0" w:space="0" w:color="auto"/>
                <w:bottom w:val="none" w:sz="0" w:space="0" w:color="auto"/>
                <w:right w:val="none" w:sz="0" w:space="0" w:color="auto"/>
              </w:divBdr>
              <w:divsChild>
                <w:div w:id="1516070863">
                  <w:marLeft w:val="0"/>
                  <w:marRight w:val="0"/>
                  <w:marTop w:val="0"/>
                  <w:marBottom w:val="0"/>
                  <w:divBdr>
                    <w:top w:val="none" w:sz="0" w:space="0" w:color="auto"/>
                    <w:left w:val="none" w:sz="0" w:space="0" w:color="auto"/>
                    <w:bottom w:val="none" w:sz="0" w:space="0" w:color="auto"/>
                    <w:right w:val="none" w:sz="0" w:space="0" w:color="auto"/>
                  </w:divBdr>
                  <w:divsChild>
                    <w:div w:id="335231890">
                      <w:marLeft w:val="0"/>
                      <w:marRight w:val="0"/>
                      <w:marTop w:val="0"/>
                      <w:marBottom w:val="0"/>
                      <w:divBdr>
                        <w:top w:val="none" w:sz="0" w:space="0" w:color="auto"/>
                        <w:left w:val="none" w:sz="0" w:space="0" w:color="auto"/>
                        <w:bottom w:val="none" w:sz="0" w:space="0" w:color="auto"/>
                        <w:right w:val="none" w:sz="0" w:space="0" w:color="auto"/>
                      </w:divBdr>
                      <w:divsChild>
                        <w:div w:id="1221208975">
                          <w:marLeft w:val="0"/>
                          <w:marRight w:val="0"/>
                          <w:marTop w:val="396"/>
                          <w:marBottom w:val="0"/>
                          <w:divBdr>
                            <w:top w:val="none" w:sz="0" w:space="0" w:color="B2B2B2"/>
                            <w:left w:val="none" w:sz="0" w:space="0" w:color="B2B2B2"/>
                            <w:bottom w:val="none" w:sz="0" w:space="0" w:color="B2B2B2"/>
                            <w:right w:val="none" w:sz="0" w:space="0" w:color="B2B2B2"/>
                          </w:divBdr>
                          <w:divsChild>
                            <w:div w:id="634994948">
                              <w:marLeft w:val="0"/>
                              <w:marRight w:val="0"/>
                              <w:marTop w:val="240"/>
                              <w:marBottom w:val="0"/>
                              <w:divBdr>
                                <w:top w:val="single" w:sz="2" w:space="0" w:color="B2B2B2"/>
                                <w:left w:val="single" w:sz="2" w:space="0" w:color="B2B2B2"/>
                                <w:bottom w:val="single" w:sz="2" w:space="0" w:color="B2B2B2"/>
                                <w:right w:val="single" w:sz="2" w:space="0" w:color="B2B2B2"/>
                              </w:divBdr>
                            </w:div>
                          </w:divsChild>
                        </w:div>
                      </w:divsChild>
                    </w:div>
                  </w:divsChild>
                </w:div>
              </w:divsChild>
            </w:div>
          </w:divsChild>
        </w:div>
      </w:divsChild>
    </w:div>
    <w:div w:id="334890494">
      <w:bodyDiv w:val="1"/>
      <w:marLeft w:val="0"/>
      <w:marRight w:val="0"/>
      <w:marTop w:val="0"/>
      <w:marBottom w:val="0"/>
      <w:divBdr>
        <w:top w:val="none" w:sz="0" w:space="0" w:color="auto"/>
        <w:left w:val="none" w:sz="0" w:space="0" w:color="auto"/>
        <w:bottom w:val="none" w:sz="0" w:space="0" w:color="auto"/>
        <w:right w:val="none" w:sz="0" w:space="0" w:color="auto"/>
      </w:divBdr>
      <w:divsChild>
        <w:div w:id="1316910425">
          <w:marLeft w:val="0"/>
          <w:marRight w:val="0"/>
          <w:marTop w:val="0"/>
          <w:marBottom w:val="0"/>
          <w:divBdr>
            <w:top w:val="none" w:sz="0" w:space="0" w:color="auto"/>
            <w:left w:val="none" w:sz="0" w:space="0" w:color="auto"/>
            <w:bottom w:val="none" w:sz="0" w:space="0" w:color="auto"/>
            <w:right w:val="none" w:sz="0" w:space="0" w:color="auto"/>
          </w:divBdr>
          <w:divsChild>
            <w:div w:id="502012351">
              <w:marLeft w:val="0"/>
              <w:marRight w:val="0"/>
              <w:marTop w:val="0"/>
              <w:marBottom w:val="423"/>
              <w:divBdr>
                <w:top w:val="none" w:sz="0" w:space="0" w:color="auto"/>
                <w:left w:val="none" w:sz="0" w:space="0" w:color="auto"/>
                <w:bottom w:val="none" w:sz="0" w:space="0" w:color="auto"/>
                <w:right w:val="none" w:sz="0" w:space="0" w:color="auto"/>
              </w:divBdr>
              <w:divsChild>
                <w:div w:id="928805083">
                  <w:marLeft w:val="0"/>
                  <w:marRight w:val="0"/>
                  <w:marTop w:val="0"/>
                  <w:marBottom w:val="0"/>
                  <w:divBdr>
                    <w:top w:val="none" w:sz="0" w:space="0" w:color="auto"/>
                    <w:left w:val="none" w:sz="0" w:space="0" w:color="auto"/>
                    <w:bottom w:val="none" w:sz="0" w:space="0" w:color="auto"/>
                    <w:right w:val="none" w:sz="0" w:space="0" w:color="auto"/>
                  </w:divBdr>
                  <w:divsChild>
                    <w:div w:id="1754931220">
                      <w:marLeft w:val="0"/>
                      <w:marRight w:val="0"/>
                      <w:marTop w:val="0"/>
                      <w:marBottom w:val="0"/>
                      <w:divBdr>
                        <w:top w:val="none" w:sz="0" w:space="0" w:color="auto"/>
                        <w:left w:val="none" w:sz="0" w:space="0" w:color="auto"/>
                        <w:bottom w:val="none" w:sz="0" w:space="0" w:color="auto"/>
                        <w:right w:val="none" w:sz="0" w:space="0" w:color="auto"/>
                      </w:divBdr>
                      <w:divsChild>
                        <w:div w:id="57360531">
                          <w:marLeft w:val="0"/>
                          <w:marRight w:val="0"/>
                          <w:marTop w:val="396"/>
                          <w:marBottom w:val="0"/>
                          <w:divBdr>
                            <w:top w:val="none" w:sz="0" w:space="0" w:color="B2B2B2"/>
                            <w:left w:val="none" w:sz="0" w:space="0" w:color="B2B2B2"/>
                            <w:bottom w:val="none" w:sz="0" w:space="0" w:color="B2B2B2"/>
                            <w:right w:val="none" w:sz="0" w:space="0" w:color="B2B2B2"/>
                          </w:divBdr>
                          <w:divsChild>
                            <w:div w:id="1377661443">
                              <w:marLeft w:val="0"/>
                              <w:marRight w:val="0"/>
                              <w:marTop w:val="240"/>
                              <w:marBottom w:val="0"/>
                              <w:divBdr>
                                <w:top w:val="single" w:sz="2" w:space="0" w:color="B2B2B2"/>
                                <w:left w:val="single" w:sz="2" w:space="0" w:color="B2B2B2"/>
                                <w:bottom w:val="single" w:sz="2" w:space="0" w:color="B2B2B2"/>
                                <w:right w:val="single" w:sz="2" w:space="0" w:color="B2B2B2"/>
                              </w:divBdr>
                            </w:div>
                          </w:divsChild>
                        </w:div>
                      </w:divsChild>
                    </w:div>
                  </w:divsChild>
                </w:div>
              </w:divsChild>
            </w:div>
          </w:divsChild>
        </w:div>
      </w:divsChild>
    </w:div>
    <w:div w:id="449512055">
      <w:bodyDiv w:val="1"/>
      <w:marLeft w:val="0"/>
      <w:marRight w:val="0"/>
      <w:marTop w:val="0"/>
      <w:marBottom w:val="0"/>
      <w:divBdr>
        <w:top w:val="none" w:sz="0" w:space="0" w:color="auto"/>
        <w:left w:val="none" w:sz="0" w:space="0" w:color="auto"/>
        <w:bottom w:val="none" w:sz="0" w:space="0" w:color="auto"/>
        <w:right w:val="none" w:sz="0" w:space="0" w:color="auto"/>
      </w:divBdr>
    </w:div>
    <w:div w:id="452208166">
      <w:bodyDiv w:val="1"/>
      <w:marLeft w:val="0"/>
      <w:marRight w:val="0"/>
      <w:marTop w:val="0"/>
      <w:marBottom w:val="0"/>
      <w:divBdr>
        <w:top w:val="none" w:sz="0" w:space="0" w:color="auto"/>
        <w:left w:val="none" w:sz="0" w:space="0" w:color="auto"/>
        <w:bottom w:val="none" w:sz="0" w:space="0" w:color="auto"/>
        <w:right w:val="none" w:sz="0" w:space="0" w:color="auto"/>
      </w:divBdr>
    </w:div>
    <w:div w:id="734821290">
      <w:bodyDiv w:val="1"/>
      <w:marLeft w:val="0"/>
      <w:marRight w:val="0"/>
      <w:marTop w:val="0"/>
      <w:marBottom w:val="0"/>
      <w:divBdr>
        <w:top w:val="none" w:sz="0" w:space="0" w:color="auto"/>
        <w:left w:val="none" w:sz="0" w:space="0" w:color="auto"/>
        <w:bottom w:val="none" w:sz="0" w:space="0" w:color="auto"/>
        <w:right w:val="none" w:sz="0" w:space="0" w:color="auto"/>
      </w:divBdr>
    </w:div>
    <w:div w:id="754130170">
      <w:bodyDiv w:val="1"/>
      <w:marLeft w:val="0"/>
      <w:marRight w:val="0"/>
      <w:marTop w:val="0"/>
      <w:marBottom w:val="0"/>
      <w:divBdr>
        <w:top w:val="none" w:sz="0" w:space="0" w:color="auto"/>
        <w:left w:val="none" w:sz="0" w:space="0" w:color="auto"/>
        <w:bottom w:val="none" w:sz="0" w:space="0" w:color="auto"/>
        <w:right w:val="none" w:sz="0" w:space="0" w:color="auto"/>
      </w:divBdr>
    </w:div>
    <w:div w:id="1226254754">
      <w:bodyDiv w:val="1"/>
      <w:marLeft w:val="0"/>
      <w:marRight w:val="0"/>
      <w:marTop w:val="0"/>
      <w:marBottom w:val="0"/>
      <w:divBdr>
        <w:top w:val="none" w:sz="0" w:space="0" w:color="auto"/>
        <w:left w:val="none" w:sz="0" w:space="0" w:color="auto"/>
        <w:bottom w:val="none" w:sz="0" w:space="0" w:color="auto"/>
        <w:right w:val="none" w:sz="0" w:space="0" w:color="auto"/>
      </w:divBdr>
    </w:div>
    <w:div w:id="1233274637">
      <w:bodyDiv w:val="1"/>
      <w:marLeft w:val="0"/>
      <w:marRight w:val="0"/>
      <w:marTop w:val="0"/>
      <w:marBottom w:val="0"/>
      <w:divBdr>
        <w:top w:val="none" w:sz="0" w:space="0" w:color="auto"/>
        <w:left w:val="none" w:sz="0" w:space="0" w:color="auto"/>
        <w:bottom w:val="none" w:sz="0" w:space="0" w:color="auto"/>
        <w:right w:val="none" w:sz="0" w:space="0" w:color="auto"/>
      </w:divBdr>
    </w:div>
    <w:div w:id="1437555043">
      <w:bodyDiv w:val="1"/>
      <w:marLeft w:val="0"/>
      <w:marRight w:val="0"/>
      <w:marTop w:val="0"/>
      <w:marBottom w:val="0"/>
      <w:divBdr>
        <w:top w:val="none" w:sz="0" w:space="0" w:color="auto"/>
        <w:left w:val="none" w:sz="0" w:space="0" w:color="auto"/>
        <w:bottom w:val="none" w:sz="0" w:space="0" w:color="auto"/>
        <w:right w:val="none" w:sz="0" w:space="0" w:color="auto"/>
      </w:divBdr>
    </w:div>
    <w:div w:id="1788500885">
      <w:bodyDiv w:val="1"/>
      <w:marLeft w:val="0"/>
      <w:marRight w:val="0"/>
      <w:marTop w:val="0"/>
      <w:marBottom w:val="0"/>
      <w:divBdr>
        <w:top w:val="none" w:sz="0" w:space="0" w:color="auto"/>
        <w:left w:val="none" w:sz="0" w:space="0" w:color="auto"/>
        <w:bottom w:val="none" w:sz="0" w:space="0" w:color="auto"/>
        <w:right w:val="none" w:sz="0" w:space="0" w:color="auto"/>
      </w:divBdr>
    </w:div>
    <w:div w:id="1807430134">
      <w:bodyDiv w:val="1"/>
      <w:marLeft w:val="0"/>
      <w:marRight w:val="0"/>
      <w:marTop w:val="0"/>
      <w:marBottom w:val="0"/>
      <w:divBdr>
        <w:top w:val="none" w:sz="0" w:space="0" w:color="auto"/>
        <w:left w:val="none" w:sz="0" w:space="0" w:color="auto"/>
        <w:bottom w:val="none" w:sz="0" w:space="0" w:color="auto"/>
        <w:right w:val="none" w:sz="0" w:space="0" w:color="auto"/>
      </w:divBdr>
    </w:div>
    <w:div w:id="18478191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hyperlink" Target="https://www.contentlibrary.thewritingcompany.com/terms" TargetMode="External"/><Relationship Id="rId4" Type="http://schemas.openxmlformats.org/officeDocument/2006/relationships/settings" Target="settings.xml"/><Relationship Id="rId9" Type="http://schemas.openxmlformats.org/officeDocument/2006/relationships/hyperlink" Target="https://www.thewritingcompany.com/contentlibrary"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JCC%20Laptop\AppData\Roaming\Microsoft\Templates\WJCC%20Document%20Template-201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9E65434B4C1A214FAD4641E9486A3304" ma:contentTypeVersion="17" ma:contentTypeDescription="Create a new document." ma:contentTypeScope="" ma:versionID="83e57197de51458d98a98a5b42ea24e1">
  <xsd:schema xmlns:xsd="http://www.w3.org/2001/XMLSchema" xmlns:xs="http://www.w3.org/2001/XMLSchema" xmlns:p="http://schemas.microsoft.com/office/2006/metadata/properties" xmlns:ns1="http://schemas.microsoft.com/sharepoint/v3" xmlns:ns2="b5ff8a2a-f183-45f9-90c1-789a9c6bf88b" xmlns:ns3="fd8ed413-ca6f-4286-8478-0b6743e53d04" targetNamespace="http://schemas.microsoft.com/office/2006/metadata/properties" ma:root="true" ma:fieldsID="935ca926690e2b1fdf7e4714236b589f" ns1:_="" ns2:_="" ns3:_="">
    <xsd:import namespace="http://schemas.microsoft.com/sharepoint/v3"/>
    <xsd:import namespace="b5ff8a2a-f183-45f9-90c1-789a9c6bf88b"/>
    <xsd:import namespace="fd8ed413-ca6f-4286-8478-0b6743e53d0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1:_ip_UnifiedCompliancePolicyProperties" minOccurs="0"/>
                <xsd:element ref="ns1:_ip_UnifiedCompliancePolicyUIActio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ff8a2a-f183-45f9-90c1-789a9c6bf88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3dc69a3d-7041-4c68-88c8-75a64a6ef397}" ma:internalName="TaxCatchAll" ma:showField="CatchAllData" ma:web="b5ff8a2a-f183-45f9-90c1-789a9c6bf88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d8ed413-ca6f-4286-8478-0b6743e53d0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f43cc2-7048-4a07-8002-81e37efd6a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description="" ma:hidden="true" ma:indexed="true" ma:internalName="MediaServiceDateTaken"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d8ed413-ca6f-4286-8478-0b6743e53d04">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TaxCatchAll xmlns="b5ff8a2a-f183-45f9-90c1-789a9c6bf88b" xsi:nil="true"/>
  </documentManagement>
</p:properties>
</file>

<file path=customXml/itemProps1.xml><?xml version="1.0" encoding="utf-8"?>
<ds:datastoreItem xmlns:ds="http://schemas.openxmlformats.org/officeDocument/2006/customXml" ds:itemID="{55C51030-1940-4381-B2C3-93FC7974F8A4}">
  <ds:schemaRefs>
    <ds:schemaRef ds:uri="http://schemas.openxmlformats.org/officeDocument/2006/bibliography"/>
  </ds:schemaRefs>
</ds:datastoreItem>
</file>

<file path=customXml/itemProps2.xml><?xml version="1.0" encoding="utf-8"?>
<ds:datastoreItem xmlns:ds="http://schemas.openxmlformats.org/officeDocument/2006/customXml" ds:itemID="{87A7F524-2233-40C2-B7B1-EFC2F26DA491}"/>
</file>

<file path=customXml/itemProps3.xml><?xml version="1.0" encoding="utf-8"?>
<ds:datastoreItem xmlns:ds="http://schemas.openxmlformats.org/officeDocument/2006/customXml" ds:itemID="{6B7A65D3-804E-42AA-B8B7-D80270F43E27}"/>
</file>

<file path=customXml/itemProps4.xml><?xml version="1.0" encoding="utf-8"?>
<ds:datastoreItem xmlns:ds="http://schemas.openxmlformats.org/officeDocument/2006/customXml" ds:itemID="{18982464-43F9-4E28-AA17-6C0FE4EB9D8C}"/>
</file>

<file path=docProps/app.xml><?xml version="1.0" encoding="utf-8"?>
<Properties xmlns="http://schemas.openxmlformats.org/officeDocument/2006/extended-properties" xmlns:vt="http://schemas.openxmlformats.org/officeDocument/2006/docPropsVTypes">
  <Template>WJCC Document Template-2013</Template>
  <TotalTime>5</TotalTime>
  <Pages>3</Pages>
  <Words>1000</Words>
  <Characters>5052</Characters>
  <Application>Microsoft Office Word</Application>
  <DocSecurity>0</DocSecurity>
  <Lines>107</Lines>
  <Paragraphs>34</Paragraphs>
  <ScaleCrop>false</ScaleCrop>
  <HeadingPairs>
    <vt:vector size="2" baseType="variant">
      <vt:variant>
        <vt:lpstr>Title</vt:lpstr>
      </vt:variant>
      <vt:variant>
        <vt:i4>1</vt:i4>
      </vt:variant>
    </vt:vector>
  </HeadingPairs>
  <TitlesOfParts>
    <vt:vector size="1" baseType="lpstr">
      <vt:lpstr/>
    </vt:vector>
  </TitlesOfParts>
  <Company>Buckingham Asset Management</Company>
  <LinksUpToDate>false</LinksUpToDate>
  <CharactersWithSpaces>6018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J. Cook</dc:creator>
  <cp:keywords/>
  <dc:description/>
  <cp:lastModifiedBy>Jacob Wolfman</cp:lastModifiedBy>
  <cp:revision>2</cp:revision>
  <cp:lastPrinted>2023-06-28T17:16:00Z</cp:lastPrinted>
  <dcterms:created xsi:type="dcterms:W3CDTF">2025-09-15T14:35:00Z</dcterms:created>
  <dcterms:modified xsi:type="dcterms:W3CDTF">2025-09-15T14:35:00Z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bd128686-2f74-4a84-9c9f-b8e1c7e5af96</vt:lpwstr>
  </property>
  <property fmtid="{D5CDD505-2E9C-101B-9397-08002B2CF9AE}" pid="3" name="ContentTypeId">
    <vt:lpwstr>0x0101009E65434B4C1A214FAD4641E9486A3304</vt:lpwstr>
  </property>
</Properties>
</file>